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54403" w:rsidRDefault="00C54403" w:rsidP="0014125A">
      <w:pPr>
        <w:rPr>
          <w:szCs w:val="24"/>
        </w:rPr>
      </w:pPr>
    </w:p>
    <w:p w:rsidR="00185270" w:rsidRDefault="00185270" w:rsidP="0014125A">
      <w:pPr>
        <w:rPr>
          <w:szCs w:val="24"/>
        </w:rPr>
      </w:pPr>
    </w:p>
    <w:p w:rsidR="00185270" w:rsidRDefault="00185270" w:rsidP="0014125A">
      <w:pPr>
        <w:rPr>
          <w:szCs w:val="24"/>
        </w:rPr>
      </w:pPr>
    </w:p>
    <w:p w:rsidR="00185270" w:rsidRDefault="00185270" w:rsidP="0014125A">
      <w:pPr>
        <w:rPr>
          <w:szCs w:val="24"/>
        </w:rPr>
      </w:pPr>
    </w:p>
    <w:p w:rsidR="00185270" w:rsidRDefault="00185270" w:rsidP="0014125A">
      <w:pPr>
        <w:rPr>
          <w:szCs w:val="24"/>
        </w:rPr>
      </w:pPr>
    </w:p>
    <w:p w:rsidR="00185270" w:rsidRDefault="00185270" w:rsidP="0014125A">
      <w:pPr>
        <w:rPr>
          <w:szCs w:val="24"/>
        </w:rPr>
      </w:pPr>
    </w:p>
    <w:p w:rsidR="00185270" w:rsidRDefault="00185270" w:rsidP="0014125A">
      <w:pPr>
        <w:rPr>
          <w:szCs w:val="24"/>
        </w:rPr>
      </w:pPr>
    </w:p>
    <w:p w:rsidR="00185270" w:rsidRDefault="00185270" w:rsidP="0014125A">
      <w:pPr>
        <w:rPr>
          <w:szCs w:val="24"/>
        </w:rPr>
      </w:pPr>
    </w:p>
    <w:p w:rsidR="00185270" w:rsidRDefault="00185270" w:rsidP="0014125A">
      <w:pPr>
        <w:rPr>
          <w:szCs w:val="24"/>
        </w:rPr>
      </w:pPr>
    </w:p>
    <w:p w:rsidR="00185270" w:rsidRPr="00185270" w:rsidRDefault="00185270" w:rsidP="00185270">
      <w:pPr>
        <w:jc w:val="center"/>
        <w:rPr>
          <w:rFonts w:ascii="Chevin Std Medium" w:hAnsi="Chevin Std Medium"/>
          <w:b/>
          <w:sz w:val="48"/>
          <w:szCs w:val="48"/>
        </w:rPr>
      </w:pPr>
      <w:r w:rsidRPr="00185270">
        <w:rPr>
          <w:rFonts w:ascii="Chevin Std Medium" w:hAnsi="Chevin Std Medium"/>
          <w:b/>
          <w:sz w:val="48"/>
          <w:szCs w:val="48"/>
        </w:rPr>
        <w:t xml:space="preserve">Fietsroutes vanuit het buitengebied </w:t>
      </w:r>
    </w:p>
    <w:p w:rsidR="00185270" w:rsidRPr="00185270" w:rsidRDefault="00185270" w:rsidP="00185270">
      <w:pPr>
        <w:jc w:val="center"/>
        <w:rPr>
          <w:rFonts w:ascii="Chevin Std Medium" w:hAnsi="Chevin Std Medium"/>
          <w:sz w:val="48"/>
          <w:szCs w:val="48"/>
        </w:rPr>
      </w:pPr>
      <w:r w:rsidRPr="00185270">
        <w:rPr>
          <w:rFonts w:ascii="Chevin Std Medium" w:hAnsi="Chevin Std Medium"/>
          <w:b/>
          <w:sz w:val="48"/>
          <w:szCs w:val="48"/>
        </w:rPr>
        <w:t>naar Schagen</w:t>
      </w:r>
    </w:p>
    <w:p w:rsidR="00185270" w:rsidRDefault="00185270" w:rsidP="00185270">
      <w:pPr>
        <w:jc w:val="center"/>
        <w:rPr>
          <w:szCs w:val="24"/>
        </w:rPr>
      </w:pPr>
    </w:p>
    <w:p w:rsidR="00185270" w:rsidRDefault="00185270" w:rsidP="00185270">
      <w:pPr>
        <w:jc w:val="center"/>
        <w:rPr>
          <w:sz w:val="28"/>
          <w:szCs w:val="28"/>
        </w:rPr>
      </w:pPr>
      <w:r w:rsidRPr="00185270">
        <w:rPr>
          <w:sz w:val="28"/>
          <w:szCs w:val="28"/>
        </w:rPr>
        <w:t>Gewenste routes en inrichting</w:t>
      </w:r>
      <w:r>
        <w:rPr>
          <w:sz w:val="28"/>
          <w:szCs w:val="28"/>
        </w:rPr>
        <w:t>swensen</w:t>
      </w:r>
    </w:p>
    <w:p w:rsidR="00185270" w:rsidRDefault="00185270" w:rsidP="00185270">
      <w:pPr>
        <w:jc w:val="center"/>
        <w:rPr>
          <w:sz w:val="28"/>
          <w:szCs w:val="28"/>
        </w:rPr>
      </w:pPr>
    </w:p>
    <w:p w:rsidR="00185270" w:rsidRDefault="00185270" w:rsidP="00185270">
      <w:pPr>
        <w:jc w:val="center"/>
        <w:rPr>
          <w:sz w:val="28"/>
          <w:szCs w:val="28"/>
        </w:rPr>
      </w:pPr>
    </w:p>
    <w:p w:rsidR="00185270" w:rsidRDefault="00185270" w:rsidP="00185270">
      <w:pPr>
        <w:jc w:val="center"/>
        <w:rPr>
          <w:sz w:val="28"/>
          <w:szCs w:val="28"/>
        </w:rPr>
      </w:pPr>
    </w:p>
    <w:p w:rsidR="00185270" w:rsidRDefault="00185270" w:rsidP="00185270">
      <w:pPr>
        <w:jc w:val="center"/>
        <w:rPr>
          <w:sz w:val="28"/>
          <w:szCs w:val="28"/>
        </w:rPr>
      </w:pPr>
    </w:p>
    <w:p w:rsidR="00185270" w:rsidRDefault="00185270" w:rsidP="00185270">
      <w:pPr>
        <w:jc w:val="center"/>
        <w:rPr>
          <w:sz w:val="28"/>
          <w:szCs w:val="28"/>
        </w:rPr>
      </w:pPr>
    </w:p>
    <w:p w:rsidR="00185270" w:rsidRDefault="00185270" w:rsidP="00185270">
      <w:pPr>
        <w:jc w:val="center"/>
        <w:rPr>
          <w:sz w:val="28"/>
          <w:szCs w:val="28"/>
        </w:rPr>
      </w:pPr>
    </w:p>
    <w:p w:rsidR="00185270" w:rsidRDefault="00185270" w:rsidP="00185270">
      <w:pPr>
        <w:jc w:val="center"/>
        <w:rPr>
          <w:sz w:val="28"/>
          <w:szCs w:val="28"/>
        </w:rPr>
      </w:pPr>
    </w:p>
    <w:p w:rsidR="00185270" w:rsidRPr="009F2FD3" w:rsidRDefault="009F2FD3" w:rsidP="00185270">
      <w:pPr>
        <w:jc w:val="center"/>
        <w:rPr>
          <w:i/>
          <w:sz w:val="28"/>
          <w:szCs w:val="28"/>
        </w:rPr>
      </w:pPr>
      <w:r>
        <w:rPr>
          <w:i/>
          <w:sz w:val="28"/>
          <w:szCs w:val="28"/>
        </w:rPr>
        <w:t>Artist impression</w:t>
      </w:r>
    </w:p>
    <w:p w:rsidR="00185270" w:rsidRDefault="00185270" w:rsidP="00185270">
      <w:pPr>
        <w:jc w:val="center"/>
        <w:rPr>
          <w:sz w:val="28"/>
          <w:szCs w:val="28"/>
        </w:rPr>
      </w:pPr>
    </w:p>
    <w:p w:rsidR="00185270" w:rsidRDefault="00185270" w:rsidP="00185270">
      <w:pPr>
        <w:jc w:val="center"/>
        <w:rPr>
          <w:sz w:val="28"/>
          <w:szCs w:val="28"/>
        </w:rPr>
      </w:pPr>
    </w:p>
    <w:p w:rsidR="00185270" w:rsidRDefault="00185270" w:rsidP="00185270">
      <w:pPr>
        <w:jc w:val="center"/>
        <w:rPr>
          <w:sz w:val="28"/>
          <w:szCs w:val="28"/>
        </w:rPr>
      </w:pPr>
    </w:p>
    <w:p w:rsidR="00185270" w:rsidRDefault="00185270" w:rsidP="00185270">
      <w:pPr>
        <w:jc w:val="center"/>
        <w:rPr>
          <w:sz w:val="28"/>
          <w:szCs w:val="28"/>
        </w:rPr>
      </w:pPr>
    </w:p>
    <w:p w:rsidR="00185270" w:rsidRDefault="00185270" w:rsidP="00185270">
      <w:pPr>
        <w:jc w:val="center"/>
        <w:rPr>
          <w:sz w:val="28"/>
          <w:szCs w:val="28"/>
        </w:rPr>
      </w:pPr>
    </w:p>
    <w:p w:rsidR="00185270" w:rsidRDefault="00185270" w:rsidP="00185270">
      <w:pPr>
        <w:jc w:val="center"/>
        <w:rPr>
          <w:sz w:val="28"/>
          <w:szCs w:val="28"/>
        </w:rPr>
      </w:pPr>
    </w:p>
    <w:p w:rsidR="00185270" w:rsidRDefault="00185270" w:rsidP="00185270">
      <w:pPr>
        <w:jc w:val="center"/>
        <w:rPr>
          <w:sz w:val="28"/>
          <w:szCs w:val="28"/>
        </w:rPr>
      </w:pPr>
    </w:p>
    <w:p w:rsidR="00185270" w:rsidRDefault="00185270" w:rsidP="00185270">
      <w:pPr>
        <w:jc w:val="center"/>
        <w:rPr>
          <w:sz w:val="28"/>
          <w:szCs w:val="28"/>
        </w:rPr>
      </w:pPr>
    </w:p>
    <w:p w:rsidR="00185270" w:rsidRDefault="00185270" w:rsidP="00185270">
      <w:pPr>
        <w:jc w:val="center"/>
        <w:rPr>
          <w:sz w:val="28"/>
          <w:szCs w:val="28"/>
        </w:rPr>
      </w:pPr>
    </w:p>
    <w:p w:rsidR="00185270" w:rsidRDefault="00185270" w:rsidP="00185270">
      <w:pPr>
        <w:jc w:val="center"/>
        <w:rPr>
          <w:sz w:val="28"/>
          <w:szCs w:val="28"/>
        </w:rPr>
      </w:pPr>
    </w:p>
    <w:p w:rsidR="00185270" w:rsidRDefault="00185270" w:rsidP="00185270">
      <w:pPr>
        <w:jc w:val="center"/>
        <w:rPr>
          <w:sz w:val="28"/>
          <w:szCs w:val="28"/>
        </w:rPr>
      </w:pPr>
    </w:p>
    <w:p w:rsidR="00185270" w:rsidRDefault="00185270" w:rsidP="00185270">
      <w:pPr>
        <w:jc w:val="center"/>
        <w:rPr>
          <w:sz w:val="28"/>
          <w:szCs w:val="28"/>
        </w:rPr>
      </w:pPr>
    </w:p>
    <w:p w:rsidR="00185270" w:rsidRDefault="00185270" w:rsidP="00185270">
      <w:pPr>
        <w:jc w:val="right"/>
        <w:rPr>
          <w:sz w:val="28"/>
          <w:szCs w:val="28"/>
        </w:rPr>
      </w:pPr>
      <w:r>
        <w:rPr>
          <w:sz w:val="28"/>
          <w:szCs w:val="28"/>
        </w:rPr>
        <w:t>Schagen, ju</w:t>
      </w:r>
      <w:r w:rsidR="00930FC7">
        <w:rPr>
          <w:sz w:val="28"/>
          <w:szCs w:val="28"/>
        </w:rPr>
        <w:t>l</w:t>
      </w:r>
      <w:r>
        <w:rPr>
          <w:sz w:val="28"/>
          <w:szCs w:val="28"/>
        </w:rPr>
        <w:t>i 2015</w:t>
      </w:r>
    </w:p>
    <w:p w:rsidR="00E13ECA" w:rsidRDefault="00185270" w:rsidP="00E13ECA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tbl>
      <w:tblPr>
        <w:tblStyle w:val="Tabel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1E0" w:firstRow="1" w:lastRow="1" w:firstColumn="1" w:lastColumn="1" w:noHBand="0" w:noVBand="0"/>
      </w:tblPr>
      <w:tblGrid>
        <w:gridCol w:w="8608"/>
        <w:gridCol w:w="603"/>
      </w:tblGrid>
      <w:tr w:rsidR="00E13ECA" w:rsidTr="00930FC7">
        <w:tc>
          <w:tcPr>
            <w:tcW w:w="9211" w:type="dxa"/>
            <w:gridSpan w:val="2"/>
          </w:tcPr>
          <w:p w:rsidR="00E13ECA" w:rsidRDefault="00E13ECA" w:rsidP="00E13ECA">
            <w:pPr>
              <w:rPr>
                <w:rFonts w:ascii="Chevin Std Medium" w:hAnsi="Chevin Std Medium"/>
                <w:b/>
                <w:sz w:val="24"/>
                <w:szCs w:val="24"/>
              </w:rPr>
            </w:pPr>
            <w:r w:rsidRPr="00E13ECA">
              <w:rPr>
                <w:rFonts w:ascii="Chevin Std Medium" w:hAnsi="Chevin Std Medium"/>
                <w:b/>
                <w:sz w:val="24"/>
                <w:szCs w:val="24"/>
              </w:rPr>
              <w:t>Inhoud</w:t>
            </w:r>
          </w:p>
          <w:p w:rsidR="00CE237B" w:rsidRPr="00E13ECA" w:rsidRDefault="00CE237B" w:rsidP="00E13ECA">
            <w:pPr>
              <w:rPr>
                <w:rFonts w:ascii="Chevin Std Medium" w:hAnsi="Chevin Std Medium"/>
                <w:b/>
                <w:sz w:val="24"/>
                <w:szCs w:val="24"/>
              </w:rPr>
            </w:pPr>
          </w:p>
        </w:tc>
      </w:tr>
      <w:tr w:rsidR="00E13ECA" w:rsidTr="00930FC7">
        <w:tc>
          <w:tcPr>
            <w:tcW w:w="8608" w:type="dxa"/>
          </w:tcPr>
          <w:p w:rsidR="00E13ECA" w:rsidRPr="00E13ECA" w:rsidRDefault="00E13ECA" w:rsidP="00E13ECA">
            <w:pPr>
              <w:rPr>
                <w:rFonts w:ascii="Chevin Std Medium" w:hAnsi="Chevin Std Medium"/>
                <w:sz w:val="24"/>
                <w:szCs w:val="24"/>
              </w:rPr>
            </w:pPr>
            <w:r>
              <w:rPr>
                <w:rFonts w:ascii="Chevin Std Medium" w:hAnsi="Chevin Std Medium"/>
                <w:sz w:val="24"/>
                <w:szCs w:val="24"/>
              </w:rPr>
              <w:t>Inleiding</w:t>
            </w:r>
          </w:p>
        </w:tc>
        <w:tc>
          <w:tcPr>
            <w:tcW w:w="603" w:type="dxa"/>
          </w:tcPr>
          <w:p w:rsidR="00E13ECA" w:rsidRPr="00E13ECA" w:rsidRDefault="00930FC7" w:rsidP="00E13ECA">
            <w:pPr>
              <w:jc w:val="right"/>
              <w:rPr>
                <w:rFonts w:ascii="Chevin Std Medium" w:hAnsi="Chevin Std Medium"/>
                <w:sz w:val="24"/>
                <w:szCs w:val="24"/>
              </w:rPr>
            </w:pPr>
            <w:r>
              <w:rPr>
                <w:rFonts w:ascii="Chevin Std Medium" w:hAnsi="Chevin Std Medium"/>
                <w:sz w:val="24"/>
                <w:szCs w:val="24"/>
              </w:rPr>
              <w:t>3</w:t>
            </w:r>
          </w:p>
        </w:tc>
      </w:tr>
      <w:tr w:rsidR="00E13ECA" w:rsidTr="00930FC7">
        <w:tc>
          <w:tcPr>
            <w:tcW w:w="8608" w:type="dxa"/>
          </w:tcPr>
          <w:p w:rsidR="00E13ECA" w:rsidRDefault="008C6436" w:rsidP="002567F3">
            <w:pPr>
              <w:numPr>
                <w:ilvl w:val="0"/>
                <w:numId w:val="9"/>
              </w:numPr>
              <w:tabs>
                <w:tab w:val="clear" w:pos="720"/>
              </w:tabs>
              <w:ind w:left="300" w:hanging="300"/>
              <w:rPr>
                <w:rFonts w:ascii="Chevin Std Medium" w:hAnsi="Chevin Std Medium"/>
                <w:sz w:val="24"/>
                <w:szCs w:val="24"/>
              </w:rPr>
            </w:pPr>
            <w:r>
              <w:rPr>
                <w:rFonts w:ascii="Chevin Std Medium" w:hAnsi="Chevin Std Medium"/>
                <w:sz w:val="24"/>
                <w:szCs w:val="24"/>
              </w:rPr>
              <w:t xml:space="preserve">Snelle fietsverbinding Schagen – Dirkshorn </w:t>
            </w:r>
            <w:r>
              <w:rPr>
                <w:rFonts w:ascii="Chevin Std Medium" w:hAnsi="Chevin Std Medium"/>
                <w:sz w:val="24"/>
                <w:szCs w:val="24"/>
              </w:rPr>
              <w:softHyphen/>
              <w:t>- Alkmaar</w:t>
            </w:r>
          </w:p>
        </w:tc>
        <w:tc>
          <w:tcPr>
            <w:tcW w:w="603" w:type="dxa"/>
          </w:tcPr>
          <w:p w:rsidR="00E13ECA" w:rsidRPr="00E13ECA" w:rsidRDefault="00930FC7" w:rsidP="00E13ECA">
            <w:pPr>
              <w:jc w:val="right"/>
              <w:rPr>
                <w:rFonts w:ascii="Chevin Std Medium" w:hAnsi="Chevin Std Medium"/>
                <w:sz w:val="24"/>
                <w:szCs w:val="24"/>
              </w:rPr>
            </w:pPr>
            <w:r>
              <w:rPr>
                <w:rFonts w:ascii="Chevin Std Medium" w:hAnsi="Chevin Std Medium"/>
                <w:sz w:val="24"/>
                <w:szCs w:val="24"/>
              </w:rPr>
              <w:t>4</w:t>
            </w:r>
          </w:p>
        </w:tc>
      </w:tr>
      <w:tr w:rsidR="00E13ECA" w:rsidTr="00930FC7">
        <w:tc>
          <w:tcPr>
            <w:tcW w:w="8608" w:type="dxa"/>
          </w:tcPr>
          <w:p w:rsidR="00E13ECA" w:rsidRDefault="00E13ECA" w:rsidP="002567F3">
            <w:pPr>
              <w:numPr>
                <w:ilvl w:val="0"/>
                <w:numId w:val="9"/>
              </w:numPr>
              <w:tabs>
                <w:tab w:val="clear" w:pos="720"/>
              </w:tabs>
              <w:ind w:left="300" w:hanging="300"/>
              <w:rPr>
                <w:rFonts w:ascii="Chevin Std Medium" w:hAnsi="Chevin Std Medium"/>
                <w:sz w:val="24"/>
                <w:szCs w:val="24"/>
              </w:rPr>
            </w:pPr>
            <w:r>
              <w:rPr>
                <w:rFonts w:ascii="Chevin Std Medium" w:hAnsi="Chevin Std Medium"/>
                <w:sz w:val="24"/>
                <w:szCs w:val="24"/>
              </w:rPr>
              <w:t>Menisweg tot Markt</w:t>
            </w:r>
          </w:p>
        </w:tc>
        <w:tc>
          <w:tcPr>
            <w:tcW w:w="603" w:type="dxa"/>
          </w:tcPr>
          <w:p w:rsidR="00E13ECA" w:rsidRPr="00E13ECA" w:rsidRDefault="00930FC7" w:rsidP="00E13ECA">
            <w:pPr>
              <w:jc w:val="right"/>
              <w:rPr>
                <w:rFonts w:ascii="Chevin Std Medium" w:hAnsi="Chevin Std Medium"/>
                <w:sz w:val="24"/>
                <w:szCs w:val="24"/>
              </w:rPr>
            </w:pPr>
            <w:r>
              <w:rPr>
                <w:rFonts w:ascii="Chevin Std Medium" w:hAnsi="Chevin Std Medium"/>
                <w:sz w:val="24"/>
                <w:szCs w:val="24"/>
              </w:rPr>
              <w:t>5</w:t>
            </w:r>
          </w:p>
        </w:tc>
      </w:tr>
      <w:tr w:rsidR="00E13ECA" w:rsidTr="00930FC7">
        <w:tc>
          <w:tcPr>
            <w:tcW w:w="8608" w:type="dxa"/>
          </w:tcPr>
          <w:p w:rsidR="00E13ECA" w:rsidRDefault="00E13ECA" w:rsidP="002567F3">
            <w:pPr>
              <w:numPr>
                <w:ilvl w:val="0"/>
                <w:numId w:val="9"/>
              </w:numPr>
              <w:tabs>
                <w:tab w:val="clear" w:pos="720"/>
              </w:tabs>
              <w:ind w:left="300" w:hanging="300"/>
              <w:rPr>
                <w:rFonts w:ascii="Chevin Std Medium" w:hAnsi="Chevin Std Medium"/>
                <w:sz w:val="24"/>
                <w:szCs w:val="24"/>
              </w:rPr>
            </w:pPr>
            <w:r>
              <w:rPr>
                <w:rFonts w:ascii="Chevin Std Medium" w:hAnsi="Chevin Std Medium"/>
                <w:sz w:val="24"/>
                <w:szCs w:val="24"/>
              </w:rPr>
              <w:t>Omgeving Ovonde</w:t>
            </w:r>
          </w:p>
        </w:tc>
        <w:tc>
          <w:tcPr>
            <w:tcW w:w="603" w:type="dxa"/>
          </w:tcPr>
          <w:p w:rsidR="00E13ECA" w:rsidRPr="00E13ECA" w:rsidRDefault="00930FC7" w:rsidP="00E13ECA">
            <w:pPr>
              <w:jc w:val="right"/>
              <w:rPr>
                <w:rFonts w:ascii="Chevin Std Medium" w:hAnsi="Chevin Std Medium"/>
                <w:sz w:val="24"/>
                <w:szCs w:val="24"/>
              </w:rPr>
            </w:pPr>
            <w:r>
              <w:rPr>
                <w:rFonts w:ascii="Chevin Std Medium" w:hAnsi="Chevin Std Medium"/>
                <w:sz w:val="24"/>
                <w:szCs w:val="24"/>
              </w:rPr>
              <w:t>6</w:t>
            </w:r>
          </w:p>
        </w:tc>
      </w:tr>
      <w:tr w:rsidR="00E13ECA" w:rsidTr="00930FC7">
        <w:tc>
          <w:tcPr>
            <w:tcW w:w="8608" w:type="dxa"/>
          </w:tcPr>
          <w:p w:rsidR="00E13ECA" w:rsidRDefault="00E13ECA" w:rsidP="002567F3">
            <w:pPr>
              <w:numPr>
                <w:ilvl w:val="0"/>
                <w:numId w:val="9"/>
              </w:numPr>
              <w:tabs>
                <w:tab w:val="clear" w:pos="720"/>
              </w:tabs>
              <w:ind w:left="300" w:hanging="300"/>
              <w:rPr>
                <w:rFonts w:ascii="Chevin Std Medium" w:hAnsi="Chevin Std Medium"/>
                <w:sz w:val="24"/>
                <w:szCs w:val="24"/>
              </w:rPr>
            </w:pPr>
            <w:r>
              <w:rPr>
                <w:rFonts w:ascii="Chevin Std Medium" w:hAnsi="Chevin Std Medium"/>
                <w:sz w:val="24"/>
                <w:szCs w:val="24"/>
              </w:rPr>
              <w:t>Fietsroutes in Waldervaart</w:t>
            </w:r>
          </w:p>
        </w:tc>
        <w:tc>
          <w:tcPr>
            <w:tcW w:w="603" w:type="dxa"/>
          </w:tcPr>
          <w:p w:rsidR="00E13ECA" w:rsidRPr="00E13ECA" w:rsidRDefault="00930FC7" w:rsidP="00E13ECA">
            <w:pPr>
              <w:jc w:val="right"/>
              <w:rPr>
                <w:rFonts w:ascii="Chevin Std Medium" w:hAnsi="Chevin Std Medium"/>
                <w:sz w:val="24"/>
                <w:szCs w:val="24"/>
              </w:rPr>
            </w:pPr>
            <w:r>
              <w:rPr>
                <w:rFonts w:ascii="Chevin Std Medium" w:hAnsi="Chevin Std Medium"/>
                <w:sz w:val="24"/>
                <w:szCs w:val="24"/>
              </w:rPr>
              <w:t>7</w:t>
            </w:r>
          </w:p>
        </w:tc>
      </w:tr>
      <w:tr w:rsidR="00E13ECA" w:rsidTr="00930FC7">
        <w:tc>
          <w:tcPr>
            <w:tcW w:w="8608" w:type="dxa"/>
          </w:tcPr>
          <w:p w:rsidR="00E13ECA" w:rsidRDefault="00E13ECA" w:rsidP="002567F3">
            <w:pPr>
              <w:numPr>
                <w:ilvl w:val="0"/>
                <w:numId w:val="9"/>
              </w:numPr>
              <w:tabs>
                <w:tab w:val="clear" w:pos="720"/>
              </w:tabs>
              <w:ind w:left="300" w:hanging="300"/>
              <w:rPr>
                <w:rFonts w:ascii="Chevin Std Medium" w:hAnsi="Chevin Std Medium"/>
                <w:sz w:val="24"/>
                <w:szCs w:val="24"/>
              </w:rPr>
            </w:pPr>
            <w:r>
              <w:rPr>
                <w:rFonts w:ascii="Chevin Std Medium" w:hAnsi="Chevin Std Medium"/>
                <w:sz w:val="24"/>
                <w:szCs w:val="24"/>
              </w:rPr>
              <w:t>Aan te leggen ventweg van Sportlaan naar N248</w:t>
            </w:r>
          </w:p>
        </w:tc>
        <w:tc>
          <w:tcPr>
            <w:tcW w:w="603" w:type="dxa"/>
          </w:tcPr>
          <w:p w:rsidR="00E13ECA" w:rsidRPr="00E13ECA" w:rsidRDefault="00930FC7" w:rsidP="00E13ECA">
            <w:pPr>
              <w:jc w:val="right"/>
              <w:rPr>
                <w:rFonts w:ascii="Chevin Std Medium" w:hAnsi="Chevin Std Medium"/>
                <w:sz w:val="24"/>
                <w:szCs w:val="24"/>
              </w:rPr>
            </w:pPr>
            <w:r>
              <w:rPr>
                <w:rFonts w:ascii="Chevin Std Medium" w:hAnsi="Chevin Std Medium"/>
                <w:sz w:val="24"/>
                <w:szCs w:val="24"/>
              </w:rPr>
              <w:t>8</w:t>
            </w:r>
          </w:p>
        </w:tc>
      </w:tr>
      <w:tr w:rsidR="00E13ECA" w:rsidTr="00930FC7">
        <w:tc>
          <w:tcPr>
            <w:tcW w:w="8608" w:type="dxa"/>
          </w:tcPr>
          <w:p w:rsidR="00E13ECA" w:rsidRDefault="00E13ECA" w:rsidP="002567F3">
            <w:pPr>
              <w:numPr>
                <w:ilvl w:val="0"/>
                <w:numId w:val="9"/>
              </w:numPr>
              <w:tabs>
                <w:tab w:val="clear" w:pos="720"/>
              </w:tabs>
              <w:ind w:left="300" w:hanging="300"/>
              <w:rPr>
                <w:rFonts w:ascii="Chevin Std Medium" w:hAnsi="Chevin Std Medium"/>
                <w:sz w:val="24"/>
                <w:szCs w:val="24"/>
              </w:rPr>
            </w:pPr>
            <w:r>
              <w:rPr>
                <w:rFonts w:ascii="Chevin Std Medium" w:hAnsi="Chevin Std Medium"/>
                <w:sz w:val="24"/>
                <w:szCs w:val="24"/>
              </w:rPr>
              <w:t>Fietspaden langs Zuiderweg tussen N245 en N241</w:t>
            </w:r>
          </w:p>
        </w:tc>
        <w:tc>
          <w:tcPr>
            <w:tcW w:w="603" w:type="dxa"/>
          </w:tcPr>
          <w:p w:rsidR="00E13ECA" w:rsidRPr="00E13ECA" w:rsidRDefault="00930FC7" w:rsidP="00E13ECA">
            <w:pPr>
              <w:jc w:val="right"/>
              <w:rPr>
                <w:rFonts w:ascii="Chevin Std Medium" w:hAnsi="Chevin Std Medium"/>
                <w:sz w:val="24"/>
                <w:szCs w:val="24"/>
              </w:rPr>
            </w:pPr>
            <w:r>
              <w:rPr>
                <w:rFonts w:ascii="Chevin Std Medium" w:hAnsi="Chevin Std Medium"/>
                <w:sz w:val="24"/>
                <w:szCs w:val="24"/>
              </w:rPr>
              <w:t>9</w:t>
            </w:r>
          </w:p>
        </w:tc>
      </w:tr>
      <w:tr w:rsidR="00E13ECA" w:rsidTr="00930FC7">
        <w:tc>
          <w:tcPr>
            <w:tcW w:w="8608" w:type="dxa"/>
          </w:tcPr>
          <w:p w:rsidR="00E13ECA" w:rsidRDefault="00E13ECA" w:rsidP="001F1489">
            <w:pPr>
              <w:numPr>
                <w:ilvl w:val="0"/>
                <w:numId w:val="9"/>
              </w:numPr>
              <w:tabs>
                <w:tab w:val="clear" w:pos="720"/>
              </w:tabs>
              <w:ind w:left="300" w:hanging="300"/>
              <w:rPr>
                <w:rFonts w:ascii="Chevin Std Medium" w:hAnsi="Chevin Std Medium"/>
                <w:sz w:val="24"/>
                <w:szCs w:val="24"/>
              </w:rPr>
            </w:pPr>
            <w:r>
              <w:rPr>
                <w:rFonts w:ascii="Chevin Std Medium" w:hAnsi="Chevin Std Medium"/>
                <w:sz w:val="24"/>
                <w:szCs w:val="24"/>
              </w:rPr>
              <w:t>Fietsroute van Hoep naar Gezondheidscentrum</w:t>
            </w:r>
          </w:p>
        </w:tc>
        <w:tc>
          <w:tcPr>
            <w:tcW w:w="603" w:type="dxa"/>
          </w:tcPr>
          <w:p w:rsidR="00E13ECA" w:rsidRPr="00E13ECA" w:rsidRDefault="00930FC7" w:rsidP="00E13ECA">
            <w:pPr>
              <w:jc w:val="right"/>
              <w:rPr>
                <w:rFonts w:ascii="Chevin Std Medium" w:hAnsi="Chevin Std Medium"/>
                <w:sz w:val="24"/>
                <w:szCs w:val="24"/>
              </w:rPr>
            </w:pPr>
            <w:r>
              <w:rPr>
                <w:rFonts w:ascii="Chevin Std Medium" w:hAnsi="Chevin Std Medium"/>
                <w:sz w:val="24"/>
                <w:szCs w:val="24"/>
              </w:rPr>
              <w:t>10</w:t>
            </w:r>
          </w:p>
        </w:tc>
      </w:tr>
      <w:tr w:rsidR="008C6436" w:rsidTr="00930FC7">
        <w:tc>
          <w:tcPr>
            <w:tcW w:w="8608" w:type="dxa"/>
          </w:tcPr>
          <w:p w:rsidR="008C6436" w:rsidRDefault="002567F3" w:rsidP="004D2B74">
            <w:pPr>
              <w:ind w:left="300" w:hanging="300"/>
              <w:rPr>
                <w:rFonts w:ascii="Chevin Std Medium" w:hAnsi="Chevin Std Medium"/>
                <w:sz w:val="24"/>
                <w:szCs w:val="24"/>
              </w:rPr>
            </w:pPr>
            <w:r>
              <w:rPr>
                <w:rFonts w:ascii="Chevin Std Medium" w:hAnsi="Chevin Std Medium"/>
                <w:sz w:val="24"/>
                <w:szCs w:val="24"/>
              </w:rPr>
              <w:t>8. Fietsroute van Hoep Noord naar winkelgebied Langestraat, Aloysiusschool en centrum</w:t>
            </w:r>
          </w:p>
        </w:tc>
        <w:tc>
          <w:tcPr>
            <w:tcW w:w="603" w:type="dxa"/>
          </w:tcPr>
          <w:p w:rsidR="008C6436" w:rsidRPr="00E13ECA" w:rsidRDefault="00930FC7" w:rsidP="00E13ECA">
            <w:pPr>
              <w:jc w:val="right"/>
              <w:rPr>
                <w:rFonts w:ascii="Chevin Std Medium" w:hAnsi="Chevin Std Medium"/>
                <w:sz w:val="24"/>
                <w:szCs w:val="24"/>
              </w:rPr>
            </w:pPr>
            <w:r>
              <w:rPr>
                <w:rFonts w:ascii="Chevin Std Medium" w:hAnsi="Chevin Std Medium"/>
                <w:sz w:val="24"/>
                <w:szCs w:val="24"/>
              </w:rPr>
              <w:t>11</w:t>
            </w:r>
          </w:p>
        </w:tc>
      </w:tr>
    </w:tbl>
    <w:p w:rsidR="00185270" w:rsidRPr="00E13ECA" w:rsidRDefault="00E13ECA" w:rsidP="00E13ECA">
      <w:pPr>
        <w:rPr>
          <w:rFonts w:ascii="Chevin Std Medium" w:hAnsi="Chevin Std Medium"/>
          <w:b/>
          <w:sz w:val="24"/>
          <w:szCs w:val="24"/>
        </w:rPr>
      </w:pPr>
      <w:r>
        <w:rPr>
          <w:sz w:val="28"/>
          <w:szCs w:val="28"/>
        </w:rPr>
        <w:br w:type="page"/>
      </w:r>
      <w:r>
        <w:rPr>
          <w:rFonts w:ascii="Chevin Std Medium" w:hAnsi="Chevin Std Medium"/>
          <w:b/>
          <w:sz w:val="24"/>
          <w:szCs w:val="24"/>
        </w:rPr>
        <w:t>Inleiding</w:t>
      </w:r>
    </w:p>
    <w:p w:rsidR="00185270" w:rsidRDefault="008C6436" w:rsidP="008C6436">
      <w:pPr>
        <w:numPr>
          <w:ilvl w:val="0"/>
          <w:numId w:val="13"/>
        </w:numPr>
        <w:tabs>
          <w:tab w:val="clear" w:pos="720"/>
        </w:tabs>
        <w:ind w:left="500" w:hanging="500"/>
        <w:rPr>
          <w:rFonts w:ascii="Chevin Std Medium" w:hAnsi="Chevin Std Medium"/>
          <w:b/>
          <w:sz w:val="24"/>
          <w:szCs w:val="24"/>
        </w:rPr>
      </w:pPr>
      <w:r>
        <w:rPr>
          <w:rFonts w:ascii="Chevin Std Medium" w:hAnsi="Chevin Std Medium"/>
          <w:b/>
          <w:sz w:val="24"/>
          <w:szCs w:val="24"/>
        </w:rPr>
        <w:br w:type="page"/>
      </w:r>
      <w:r w:rsidRPr="008C6436">
        <w:rPr>
          <w:rFonts w:ascii="Chevin Std Medium" w:hAnsi="Chevin Std Medium"/>
          <w:b/>
          <w:sz w:val="24"/>
          <w:szCs w:val="24"/>
        </w:rPr>
        <w:t>Snelle fiet</w:t>
      </w:r>
      <w:r>
        <w:rPr>
          <w:rFonts w:ascii="Chevin Std Medium" w:hAnsi="Chevin Std Medium"/>
          <w:b/>
          <w:sz w:val="24"/>
          <w:szCs w:val="24"/>
        </w:rPr>
        <w:t>sverbinding Schagen – Dirkshorn</w:t>
      </w:r>
    </w:p>
    <w:p w:rsidR="008C6436" w:rsidRPr="008C6436" w:rsidRDefault="00C452BD" w:rsidP="008C6436">
      <w:pPr>
        <w:rPr>
          <w:rFonts w:ascii="Chevin Std Medium" w:hAnsi="Chevin Std Medium"/>
          <w:sz w:val="16"/>
          <w:szCs w:val="16"/>
        </w:rPr>
      </w:pPr>
      <w:r>
        <w:rPr>
          <w:noProof/>
        </w:rPr>
        <w:drawing>
          <wp:anchor distT="0" distB="0" distL="114300" distR="114300" simplePos="0" relativeHeight="251656192" behindDoc="1" locked="0" layoutInCell="1" allowOverlap="1">
            <wp:simplePos x="0" y="0"/>
            <wp:positionH relativeFrom="column">
              <wp:posOffset>3238500</wp:posOffset>
            </wp:positionH>
            <wp:positionV relativeFrom="paragraph">
              <wp:posOffset>132080</wp:posOffset>
            </wp:positionV>
            <wp:extent cx="2520950" cy="3784600"/>
            <wp:effectExtent l="0" t="0" r="0" b="0"/>
            <wp:wrapTight wrapText="bothSides">
              <wp:wrapPolygon edited="0">
                <wp:start x="0" y="0"/>
                <wp:lineTo x="0" y="21528"/>
                <wp:lineTo x="21382" y="21528"/>
                <wp:lineTo x="21382" y="0"/>
                <wp:lineTo x="0" y="0"/>
              </wp:wrapPolygon>
            </wp:wrapTight>
            <wp:docPr id="12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950" cy="378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6436" w:rsidRDefault="008C6436" w:rsidP="008C6436">
      <w:pPr>
        <w:numPr>
          <w:ilvl w:val="1"/>
          <w:numId w:val="11"/>
        </w:numPr>
        <w:tabs>
          <w:tab w:val="clear" w:pos="1080"/>
          <w:tab w:val="num" w:pos="0"/>
        </w:tabs>
        <w:ind w:left="500" w:hanging="500"/>
        <w:rPr>
          <w:rFonts w:ascii="Chevin Std Medium" w:hAnsi="Chevin Std Medium"/>
          <w:b/>
          <w:sz w:val="24"/>
          <w:szCs w:val="24"/>
        </w:rPr>
      </w:pPr>
      <w:r>
        <w:rPr>
          <w:rFonts w:ascii="Chevin Std Medium" w:hAnsi="Chevin Std Medium"/>
          <w:b/>
          <w:sz w:val="24"/>
          <w:szCs w:val="24"/>
        </w:rPr>
        <w:t>Locatie</w:t>
      </w:r>
    </w:p>
    <w:p w:rsidR="008C6436" w:rsidRDefault="00265F2F" w:rsidP="008C6436">
      <w:pPr>
        <w:rPr>
          <w:rFonts w:ascii="Chevin Std Medium" w:hAnsi="Chevin Std Medium"/>
          <w:sz w:val="24"/>
          <w:szCs w:val="24"/>
        </w:rPr>
      </w:pPr>
      <w:r>
        <w:rPr>
          <w:rFonts w:ascii="Chevin Std Medium" w:hAnsi="Chevin Std Medium"/>
          <w:sz w:val="24"/>
          <w:szCs w:val="24"/>
        </w:rPr>
        <w:t>Vanaf de Zuiderweg, Schagen over de oostzijde van het talud van de N245 tot het viaduct in Dirkshorn.</w:t>
      </w:r>
    </w:p>
    <w:p w:rsidR="00265F2F" w:rsidRDefault="00265F2F" w:rsidP="008C6436">
      <w:pPr>
        <w:rPr>
          <w:rFonts w:ascii="Chevin Std Medium" w:hAnsi="Chevin Std Medium"/>
          <w:sz w:val="24"/>
          <w:szCs w:val="24"/>
        </w:rPr>
      </w:pPr>
    </w:p>
    <w:p w:rsidR="00B02927" w:rsidRDefault="00B02927" w:rsidP="008C6436">
      <w:pPr>
        <w:rPr>
          <w:rFonts w:ascii="Chevin Std Medium" w:hAnsi="Chevin Std Medium"/>
          <w:sz w:val="24"/>
          <w:szCs w:val="24"/>
        </w:rPr>
      </w:pPr>
    </w:p>
    <w:p w:rsidR="00265F2F" w:rsidRDefault="00265F2F" w:rsidP="00265F2F">
      <w:pPr>
        <w:numPr>
          <w:ilvl w:val="1"/>
          <w:numId w:val="11"/>
        </w:numPr>
        <w:tabs>
          <w:tab w:val="clear" w:pos="1080"/>
        </w:tabs>
        <w:ind w:left="500" w:hanging="500"/>
        <w:rPr>
          <w:rFonts w:ascii="Chevin Std Medium" w:hAnsi="Chevin Std Medium"/>
          <w:b/>
          <w:sz w:val="24"/>
          <w:szCs w:val="24"/>
        </w:rPr>
      </w:pPr>
      <w:r>
        <w:rPr>
          <w:rFonts w:ascii="Chevin Std Medium" w:hAnsi="Chevin Std Medium"/>
          <w:b/>
          <w:sz w:val="24"/>
          <w:szCs w:val="24"/>
        </w:rPr>
        <w:t>Uitvoeringswensen</w:t>
      </w:r>
    </w:p>
    <w:p w:rsidR="008F59F6" w:rsidRDefault="008F59F6" w:rsidP="008F59F6">
      <w:pPr>
        <w:numPr>
          <w:ilvl w:val="0"/>
          <w:numId w:val="14"/>
        </w:numPr>
        <w:tabs>
          <w:tab w:val="clear" w:pos="720"/>
          <w:tab w:val="num" w:pos="300"/>
        </w:tabs>
        <w:ind w:left="300" w:hanging="300"/>
        <w:rPr>
          <w:rFonts w:ascii="Chevin Std Medium" w:hAnsi="Chevin Std Medium"/>
          <w:sz w:val="24"/>
          <w:szCs w:val="24"/>
        </w:rPr>
      </w:pPr>
      <w:r>
        <w:rPr>
          <w:rFonts w:ascii="Chevin Std Medium" w:hAnsi="Chevin Std Medium"/>
          <w:sz w:val="24"/>
          <w:szCs w:val="24"/>
        </w:rPr>
        <w:t>Tweerichtingen</w:t>
      </w:r>
      <w:r w:rsidR="00D6278B">
        <w:rPr>
          <w:rFonts w:ascii="Chevin Std Medium" w:hAnsi="Chevin Std Medium"/>
          <w:sz w:val="24"/>
          <w:szCs w:val="24"/>
        </w:rPr>
        <w:t xml:space="preserve"> </w:t>
      </w:r>
      <w:r>
        <w:rPr>
          <w:rFonts w:ascii="Chevin Std Medium" w:hAnsi="Chevin Std Medium"/>
          <w:sz w:val="24"/>
          <w:szCs w:val="24"/>
        </w:rPr>
        <w:t>fietspad</w:t>
      </w:r>
    </w:p>
    <w:p w:rsidR="008F59F6" w:rsidRDefault="008F59F6" w:rsidP="008F59F6">
      <w:pPr>
        <w:numPr>
          <w:ilvl w:val="0"/>
          <w:numId w:val="14"/>
        </w:numPr>
        <w:tabs>
          <w:tab w:val="clear" w:pos="720"/>
          <w:tab w:val="num" w:pos="300"/>
        </w:tabs>
        <w:ind w:left="300" w:hanging="300"/>
        <w:rPr>
          <w:rFonts w:ascii="Chevin Std Medium" w:hAnsi="Chevin Std Medium"/>
          <w:sz w:val="24"/>
          <w:szCs w:val="24"/>
        </w:rPr>
      </w:pPr>
      <w:r>
        <w:rPr>
          <w:rFonts w:ascii="Chevin Std Medium" w:hAnsi="Chevin Std Medium"/>
          <w:sz w:val="24"/>
          <w:szCs w:val="24"/>
        </w:rPr>
        <w:t>Interlokaal fietspad aanle</w:t>
      </w:r>
      <w:r w:rsidR="00D6278B">
        <w:rPr>
          <w:rFonts w:ascii="Chevin Std Medium" w:hAnsi="Chevin Std Medium"/>
          <w:sz w:val="24"/>
          <w:szCs w:val="24"/>
        </w:rPr>
        <w:t>ggen conform aanbevelingen CROW</w:t>
      </w:r>
    </w:p>
    <w:p w:rsidR="00265F2F" w:rsidRDefault="00265F2F" w:rsidP="008F59F6">
      <w:pPr>
        <w:numPr>
          <w:ilvl w:val="0"/>
          <w:numId w:val="14"/>
        </w:numPr>
        <w:tabs>
          <w:tab w:val="clear" w:pos="720"/>
          <w:tab w:val="num" w:pos="300"/>
        </w:tabs>
        <w:ind w:left="300" w:hanging="300"/>
        <w:rPr>
          <w:rFonts w:ascii="Chevin Std Medium" w:hAnsi="Chevin Std Medium"/>
          <w:sz w:val="24"/>
          <w:szCs w:val="24"/>
        </w:rPr>
      </w:pPr>
      <w:r>
        <w:rPr>
          <w:rFonts w:ascii="Chevin Std Medium" w:hAnsi="Chevin Std Medium"/>
          <w:sz w:val="24"/>
          <w:szCs w:val="24"/>
        </w:rPr>
        <w:t>In Muggenburg aan de oostzijde van de geluidwal</w:t>
      </w:r>
    </w:p>
    <w:p w:rsidR="00265F2F" w:rsidRDefault="00265F2F" w:rsidP="008F59F6">
      <w:pPr>
        <w:numPr>
          <w:ilvl w:val="0"/>
          <w:numId w:val="14"/>
        </w:numPr>
        <w:tabs>
          <w:tab w:val="clear" w:pos="720"/>
          <w:tab w:val="num" w:pos="300"/>
        </w:tabs>
        <w:ind w:left="300" w:hanging="300"/>
        <w:rPr>
          <w:rFonts w:ascii="Chevin Std Medium" w:hAnsi="Chevin Std Medium"/>
          <w:sz w:val="24"/>
          <w:szCs w:val="24"/>
        </w:rPr>
      </w:pPr>
      <w:r>
        <w:rPr>
          <w:rFonts w:ascii="Chevin Std Medium" w:hAnsi="Chevin Std Medium"/>
          <w:sz w:val="24"/>
          <w:szCs w:val="24"/>
        </w:rPr>
        <w:t xml:space="preserve">Buiten Schagen </w:t>
      </w:r>
      <w:r w:rsidR="008F59F6">
        <w:rPr>
          <w:rFonts w:ascii="Chevin Std Medium" w:hAnsi="Chevin Std Medium"/>
          <w:sz w:val="24"/>
          <w:szCs w:val="24"/>
        </w:rPr>
        <w:t>zo ver</w:t>
      </w:r>
      <w:r w:rsidR="00D6278B">
        <w:rPr>
          <w:rFonts w:ascii="Chevin Std Medium" w:hAnsi="Chevin Std Medium"/>
          <w:sz w:val="24"/>
          <w:szCs w:val="24"/>
        </w:rPr>
        <w:t xml:space="preserve"> mogelijk van de N245 aanleggen</w:t>
      </w:r>
    </w:p>
    <w:p w:rsidR="008F59F6" w:rsidRDefault="008F59F6" w:rsidP="008F59F6">
      <w:pPr>
        <w:numPr>
          <w:ilvl w:val="0"/>
          <w:numId w:val="14"/>
        </w:numPr>
        <w:tabs>
          <w:tab w:val="clear" w:pos="720"/>
          <w:tab w:val="num" w:pos="300"/>
        </w:tabs>
        <w:ind w:left="300" w:hanging="300"/>
        <w:rPr>
          <w:rFonts w:ascii="Chevin Std Medium" w:hAnsi="Chevin Std Medium"/>
          <w:sz w:val="24"/>
          <w:szCs w:val="24"/>
        </w:rPr>
      </w:pPr>
      <w:r>
        <w:rPr>
          <w:rFonts w:ascii="Chevin Std Medium" w:hAnsi="Chevin Std Medium"/>
          <w:sz w:val="24"/>
          <w:szCs w:val="24"/>
        </w:rPr>
        <w:t>Buiten Schagen tot Dirkshorn met win</w:t>
      </w:r>
      <w:r w:rsidR="00D6278B">
        <w:rPr>
          <w:rFonts w:ascii="Chevin Std Medium" w:hAnsi="Chevin Std Medium"/>
          <w:sz w:val="24"/>
          <w:szCs w:val="24"/>
        </w:rPr>
        <w:t>dsingel tussen N245 en fietspad</w:t>
      </w:r>
    </w:p>
    <w:p w:rsidR="008F59F6" w:rsidRPr="00265F2F" w:rsidRDefault="008F59F6" w:rsidP="008F59F6">
      <w:pPr>
        <w:numPr>
          <w:ilvl w:val="0"/>
          <w:numId w:val="14"/>
        </w:numPr>
        <w:tabs>
          <w:tab w:val="clear" w:pos="720"/>
          <w:tab w:val="num" w:pos="300"/>
        </w:tabs>
        <w:ind w:left="300" w:hanging="300"/>
        <w:rPr>
          <w:rFonts w:ascii="Chevin Std Medium" w:hAnsi="Chevin Std Medium"/>
          <w:sz w:val="24"/>
          <w:szCs w:val="24"/>
        </w:rPr>
      </w:pPr>
      <w:r>
        <w:rPr>
          <w:rFonts w:ascii="Chevin Std Medium" w:hAnsi="Chevin Std Medium"/>
          <w:sz w:val="24"/>
          <w:szCs w:val="24"/>
        </w:rPr>
        <w:t>Ongelijkvloerse</w:t>
      </w:r>
      <w:r w:rsidR="00D6278B">
        <w:rPr>
          <w:rFonts w:ascii="Chevin Std Medium" w:hAnsi="Chevin Std Medium"/>
          <w:sz w:val="24"/>
          <w:szCs w:val="24"/>
        </w:rPr>
        <w:t xml:space="preserve"> kruising bij de Tolke (afb. 1)</w:t>
      </w:r>
    </w:p>
    <w:p w:rsidR="00265F2F" w:rsidRPr="00265F2F" w:rsidRDefault="00265F2F" w:rsidP="00265F2F">
      <w:pPr>
        <w:rPr>
          <w:rFonts w:ascii="Chevin Std Medium" w:hAnsi="Chevin Std Medium"/>
          <w:b/>
          <w:sz w:val="24"/>
          <w:szCs w:val="24"/>
        </w:rPr>
      </w:pPr>
    </w:p>
    <w:p w:rsidR="008F59F6" w:rsidRDefault="00C452BD" w:rsidP="008F59F6">
      <w:pPr>
        <w:keepNext/>
      </w:pPr>
      <w:r w:rsidRPr="008F59F6">
        <w:rPr>
          <w:rFonts w:ascii="Chevin Std Medium" w:hAnsi="Chevin Std Medium"/>
          <w:b/>
          <w:noProof/>
          <w:sz w:val="24"/>
          <w:szCs w:val="24"/>
        </w:rPr>
        <w:drawing>
          <wp:inline distT="0" distB="0" distL="0" distR="0">
            <wp:extent cx="5756910" cy="2684145"/>
            <wp:effectExtent l="0" t="0" r="0" b="0"/>
            <wp:docPr id="8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2684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6436" w:rsidRPr="00814928" w:rsidRDefault="00814928" w:rsidP="008F59F6">
      <w:pPr>
        <w:pStyle w:val="Bijschrift"/>
        <w:rPr>
          <w:rFonts w:ascii="Chevin Std Medium" w:hAnsi="Chevin Std Medium"/>
          <w:b w:val="0"/>
          <w:sz w:val="24"/>
          <w:szCs w:val="24"/>
        </w:rPr>
      </w:pPr>
      <w:r w:rsidRPr="00814928">
        <w:rPr>
          <w:rFonts w:ascii="Chevin Std Medium" w:hAnsi="Chevin Std Medium"/>
          <w:b w:val="0"/>
        </w:rPr>
        <w:t>Afb.</w:t>
      </w:r>
      <w:r w:rsidR="008F59F6" w:rsidRPr="00814928">
        <w:rPr>
          <w:rFonts w:ascii="Chevin Std Medium" w:hAnsi="Chevin Std Medium"/>
          <w:b w:val="0"/>
        </w:rPr>
        <w:t xml:space="preserve"> </w:t>
      </w:r>
      <w:r w:rsidR="008F59F6" w:rsidRPr="00814928">
        <w:rPr>
          <w:rFonts w:ascii="Chevin Std Medium" w:hAnsi="Chevin Std Medium"/>
          <w:b w:val="0"/>
        </w:rPr>
        <w:fldChar w:fldCharType="begin"/>
      </w:r>
      <w:r w:rsidR="008F59F6" w:rsidRPr="00814928">
        <w:rPr>
          <w:rFonts w:ascii="Chevin Std Medium" w:hAnsi="Chevin Std Medium"/>
          <w:b w:val="0"/>
        </w:rPr>
        <w:instrText xml:space="preserve"> SEQ Figuur \* ARABIC </w:instrText>
      </w:r>
      <w:r w:rsidR="008F59F6" w:rsidRPr="00814928">
        <w:rPr>
          <w:rFonts w:ascii="Chevin Std Medium" w:hAnsi="Chevin Std Medium"/>
          <w:b w:val="0"/>
        </w:rPr>
        <w:fldChar w:fldCharType="separate"/>
      </w:r>
      <w:r w:rsidR="004D2B74">
        <w:rPr>
          <w:rFonts w:ascii="Chevin Std Medium" w:hAnsi="Chevin Std Medium"/>
          <w:b w:val="0"/>
          <w:noProof/>
        </w:rPr>
        <w:t>1</w:t>
      </w:r>
      <w:r w:rsidR="008F59F6" w:rsidRPr="00814928">
        <w:rPr>
          <w:rFonts w:ascii="Chevin Std Medium" w:hAnsi="Chevin Std Medium"/>
          <w:b w:val="0"/>
        </w:rPr>
        <w:fldChar w:fldCharType="end"/>
      </w:r>
      <w:r w:rsidR="008F59F6" w:rsidRPr="00814928">
        <w:rPr>
          <w:rFonts w:ascii="Chevin Std Medium" w:hAnsi="Chevin Std Medium"/>
          <w:b w:val="0"/>
        </w:rPr>
        <w:t xml:space="preserve"> </w:t>
      </w:r>
      <w:r w:rsidRPr="00814928">
        <w:rPr>
          <w:rFonts w:ascii="Chevin Std Medium" w:hAnsi="Chevin Std Medium"/>
          <w:b w:val="0"/>
        </w:rPr>
        <w:t>Ongelijkvloerse kruising bij d</w:t>
      </w:r>
      <w:r w:rsidR="008F59F6" w:rsidRPr="00814928">
        <w:rPr>
          <w:rFonts w:ascii="Chevin Std Medium" w:hAnsi="Chevin Std Medium"/>
          <w:b w:val="0"/>
        </w:rPr>
        <w:t>e Tolke</w:t>
      </w:r>
    </w:p>
    <w:p w:rsidR="008C6436" w:rsidRPr="00814928" w:rsidRDefault="008C6436" w:rsidP="008C6436">
      <w:pPr>
        <w:rPr>
          <w:rFonts w:ascii="Chevin Std Medium" w:hAnsi="Chevin Std Medium"/>
          <w:b/>
          <w:sz w:val="16"/>
          <w:szCs w:val="16"/>
        </w:rPr>
      </w:pPr>
    </w:p>
    <w:p w:rsidR="00814928" w:rsidRDefault="00814928" w:rsidP="008C6436">
      <w:pPr>
        <w:rPr>
          <w:rFonts w:ascii="Chevin Std Medium" w:hAnsi="Chevin Std Medium"/>
          <w:b/>
          <w:sz w:val="24"/>
          <w:szCs w:val="24"/>
        </w:rPr>
      </w:pPr>
    </w:p>
    <w:p w:rsidR="008C6436" w:rsidRDefault="008C6436" w:rsidP="008C6436">
      <w:pPr>
        <w:rPr>
          <w:rFonts w:ascii="Chevin Std Medium" w:hAnsi="Chevin Std Medium"/>
          <w:b/>
          <w:sz w:val="24"/>
          <w:szCs w:val="24"/>
        </w:rPr>
      </w:pPr>
    </w:p>
    <w:p w:rsidR="008C6436" w:rsidRDefault="008C6436" w:rsidP="008C6436">
      <w:pPr>
        <w:rPr>
          <w:rFonts w:ascii="Chevin Std Medium" w:hAnsi="Chevin Std Medium"/>
          <w:b/>
          <w:sz w:val="24"/>
          <w:szCs w:val="24"/>
        </w:rPr>
      </w:pPr>
    </w:p>
    <w:p w:rsidR="008C6436" w:rsidRPr="008C6436" w:rsidRDefault="008C6436" w:rsidP="008C6436">
      <w:pPr>
        <w:rPr>
          <w:rFonts w:ascii="Chevin Std Medium" w:hAnsi="Chevin Std Medium"/>
          <w:b/>
          <w:sz w:val="24"/>
          <w:szCs w:val="24"/>
        </w:rPr>
      </w:pPr>
    </w:p>
    <w:p w:rsidR="00185270" w:rsidRPr="00B02927" w:rsidRDefault="00185270" w:rsidP="00B02927">
      <w:pPr>
        <w:numPr>
          <w:ilvl w:val="0"/>
          <w:numId w:val="11"/>
        </w:numPr>
        <w:tabs>
          <w:tab w:val="clear" w:pos="720"/>
        </w:tabs>
        <w:ind w:left="300" w:hanging="300"/>
        <w:rPr>
          <w:rFonts w:ascii="Chevin Std Medium" w:hAnsi="Chevin Std Medium"/>
          <w:b/>
          <w:sz w:val="24"/>
          <w:szCs w:val="24"/>
        </w:rPr>
      </w:pPr>
      <w:r w:rsidRPr="00B02927">
        <w:rPr>
          <w:rFonts w:ascii="Chevin Std Medium" w:hAnsi="Chevin Std Medium"/>
          <w:b/>
          <w:sz w:val="24"/>
          <w:szCs w:val="24"/>
        </w:rPr>
        <w:br w:type="page"/>
      </w:r>
      <w:r w:rsidR="00B02927" w:rsidRPr="00B02927">
        <w:rPr>
          <w:rFonts w:ascii="Chevin Std Medium" w:hAnsi="Chevin Std Medium"/>
          <w:b/>
          <w:sz w:val="24"/>
          <w:szCs w:val="24"/>
        </w:rPr>
        <w:t>Menisweg tot Markt</w:t>
      </w:r>
    </w:p>
    <w:p w:rsidR="00B02927" w:rsidRDefault="00B02927" w:rsidP="00B02927">
      <w:pPr>
        <w:rPr>
          <w:rFonts w:ascii="Chevin Std Medium" w:hAnsi="Chevin Std Medium"/>
          <w:b/>
          <w:sz w:val="24"/>
          <w:szCs w:val="24"/>
        </w:rPr>
      </w:pPr>
    </w:p>
    <w:p w:rsidR="00B02927" w:rsidRDefault="00B02927" w:rsidP="00B02927">
      <w:pPr>
        <w:numPr>
          <w:ilvl w:val="1"/>
          <w:numId w:val="11"/>
        </w:numPr>
        <w:tabs>
          <w:tab w:val="clear" w:pos="1080"/>
        </w:tabs>
        <w:ind w:left="500" w:hanging="500"/>
        <w:rPr>
          <w:rFonts w:ascii="Chevin Std Medium" w:hAnsi="Chevin Std Medium"/>
          <w:b/>
          <w:sz w:val="24"/>
          <w:szCs w:val="24"/>
        </w:rPr>
      </w:pPr>
      <w:r>
        <w:rPr>
          <w:rFonts w:ascii="Chevin Std Medium" w:hAnsi="Chevin Std Medium"/>
          <w:b/>
          <w:sz w:val="24"/>
          <w:szCs w:val="24"/>
        </w:rPr>
        <w:t>Locatie</w:t>
      </w:r>
    </w:p>
    <w:p w:rsidR="00B02927" w:rsidRDefault="00B02927" w:rsidP="00B02927">
      <w:pPr>
        <w:rPr>
          <w:rFonts w:ascii="Chevin Std Medium" w:hAnsi="Chevin Std Medium"/>
          <w:sz w:val="24"/>
          <w:szCs w:val="24"/>
        </w:rPr>
      </w:pPr>
      <w:r>
        <w:rPr>
          <w:rFonts w:ascii="Chevin Std Medium" w:hAnsi="Chevin Std Medium"/>
          <w:sz w:val="24"/>
          <w:szCs w:val="24"/>
        </w:rPr>
        <w:t>Vanaf de Zaagmolen via fietstunnel, Hoep en Herenstraat naar de markt.</w:t>
      </w:r>
    </w:p>
    <w:p w:rsidR="00B02927" w:rsidRDefault="00B02927" w:rsidP="00B02927">
      <w:pPr>
        <w:rPr>
          <w:rFonts w:ascii="Chevin Std Medium" w:hAnsi="Chevin Std Medium"/>
          <w:sz w:val="24"/>
          <w:szCs w:val="24"/>
        </w:rPr>
      </w:pPr>
    </w:p>
    <w:p w:rsidR="009F2FD3" w:rsidRPr="009F2FD3" w:rsidRDefault="009F2FD3" w:rsidP="00B02927">
      <w:pPr>
        <w:rPr>
          <w:rFonts w:ascii="Chevin Std Medium" w:hAnsi="Chevin Std Medium"/>
          <w:i/>
          <w:sz w:val="24"/>
          <w:szCs w:val="24"/>
        </w:rPr>
      </w:pPr>
      <w:r>
        <w:rPr>
          <w:rFonts w:ascii="Chevin Std Medium" w:hAnsi="Chevin Std Medium"/>
          <w:i/>
          <w:sz w:val="24"/>
          <w:szCs w:val="24"/>
        </w:rPr>
        <w:t>Afbeelding</w:t>
      </w:r>
    </w:p>
    <w:p w:rsidR="009F2FD3" w:rsidRPr="00B02927" w:rsidRDefault="009F2FD3" w:rsidP="00B02927">
      <w:pPr>
        <w:rPr>
          <w:rFonts w:ascii="Chevin Std Medium" w:hAnsi="Chevin Std Medium"/>
          <w:sz w:val="24"/>
          <w:szCs w:val="24"/>
        </w:rPr>
      </w:pPr>
    </w:p>
    <w:p w:rsidR="00B02927" w:rsidRDefault="00B02927" w:rsidP="00986C66">
      <w:pPr>
        <w:numPr>
          <w:ilvl w:val="1"/>
          <w:numId w:val="11"/>
        </w:numPr>
        <w:tabs>
          <w:tab w:val="clear" w:pos="1080"/>
          <w:tab w:val="num" w:pos="0"/>
        </w:tabs>
        <w:ind w:left="600" w:hanging="600"/>
        <w:rPr>
          <w:rFonts w:ascii="Chevin Std Medium" w:hAnsi="Chevin Std Medium"/>
          <w:b/>
          <w:sz w:val="24"/>
          <w:szCs w:val="24"/>
        </w:rPr>
      </w:pPr>
      <w:r>
        <w:rPr>
          <w:rFonts w:ascii="Chevin Std Medium" w:hAnsi="Chevin Std Medium"/>
          <w:b/>
          <w:sz w:val="24"/>
          <w:szCs w:val="24"/>
        </w:rPr>
        <w:t>Uitvoeringswensen</w:t>
      </w:r>
    </w:p>
    <w:p w:rsidR="00B02927" w:rsidRDefault="00B02927" w:rsidP="00986C66">
      <w:pPr>
        <w:numPr>
          <w:ilvl w:val="0"/>
          <w:numId w:val="15"/>
        </w:numPr>
        <w:tabs>
          <w:tab w:val="clear" w:pos="720"/>
          <w:tab w:val="num" w:pos="-100"/>
        </w:tabs>
        <w:ind w:left="300" w:hanging="300"/>
        <w:rPr>
          <w:rFonts w:ascii="Chevin Std Medium" w:hAnsi="Chevin Std Medium"/>
          <w:sz w:val="24"/>
          <w:szCs w:val="24"/>
        </w:rPr>
      </w:pPr>
      <w:r>
        <w:rPr>
          <w:rFonts w:ascii="Chevin Std Medium" w:hAnsi="Chevin Std Medium"/>
          <w:sz w:val="24"/>
          <w:szCs w:val="24"/>
        </w:rPr>
        <w:t>Volledige traject als fietsstraat uitvoeren</w:t>
      </w:r>
      <w:r w:rsidR="00625495">
        <w:rPr>
          <w:rFonts w:ascii="Chevin Std Medium" w:hAnsi="Chevin Std Medium"/>
          <w:sz w:val="24"/>
          <w:szCs w:val="24"/>
        </w:rPr>
        <w:t>.</w:t>
      </w:r>
    </w:p>
    <w:p w:rsidR="00B02927" w:rsidRDefault="00625495" w:rsidP="00986C66">
      <w:pPr>
        <w:numPr>
          <w:ilvl w:val="0"/>
          <w:numId w:val="15"/>
        </w:numPr>
        <w:tabs>
          <w:tab w:val="clear" w:pos="720"/>
          <w:tab w:val="num" w:pos="-100"/>
        </w:tabs>
        <w:ind w:left="300" w:hanging="300"/>
        <w:rPr>
          <w:rFonts w:ascii="Chevin Std Medium" w:hAnsi="Chevin Std Medium"/>
          <w:sz w:val="24"/>
          <w:szCs w:val="24"/>
        </w:rPr>
      </w:pPr>
      <w:r>
        <w:rPr>
          <w:rFonts w:ascii="Chevin Std Medium" w:hAnsi="Chevin Std Medium"/>
          <w:sz w:val="24"/>
          <w:szCs w:val="24"/>
        </w:rPr>
        <w:t>Rammelstroken van huidige fietsstraat tussen Zaagmolen en fietstunne</w:t>
      </w:r>
      <w:r w:rsidR="009F2FD3">
        <w:rPr>
          <w:rFonts w:ascii="Chevin Std Medium" w:hAnsi="Chevin Std Medium"/>
          <w:sz w:val="24"/>
          <w:szCs w:val="24"/>
        </w:rPr>
        <w:t>l</w:t>
      </w:r>
      <w:r>
        <w:rPr>
          <w:rFonts w:ascii="Chevin Std Medium" w:hAnsi="Chevin Std Medium"/>
          <w:sz w:val="24"/>
          <w:szCs w:val="24"/>
        </w:rPr>
        <w:t xml:space="preserve"> verbreden.</w:t>
      </w:r>
    </w:p>
    <w:p w:rsidR="00625495" w:rsidRDefault="00625495" w:rsidP="00986C66">
      <w:pPr>
        <w:numPr>
          <w:ilvl w:val="0"/>
          <w:numId w:val="15"/>
        </w:numPr>
        <w:tabs>
          <w:tab w:val="clear" w:pos="720"/>
          <w:tab w:val="num" w:pos="-100"/>
        </w:tabs>
        <w:ind w:left="300" w:hanging="300"/>
        <w:rPr>
          <w:rFonts w:ascii="Chevin Std Medium" w:hAnsi="Chevin Std Medium"/>
          <w:sz w:val="24"/>
          <w:szCs w:val="24"/>
        </w:rPr>
      </w:pPr>
      <w:r>
        <w:rPr>
          <w:rFonts w:ascii="Chevin Std Medium" w:hAnsi="Chevin Std Medium"/>
          <w:sz w:val="24"/>
          <w:szCs w:val="24"/>
        </w:rPr>
        <w:t>Voorrang voor fietsers over gehele traject.</w:t>
      </w:r>
    </w:p>
    <w:p w:rsidR="00625495" w:rsidRDefault="00625495" w:rsidP="00986C66">
      <w:pPr>
        <w:numPr>
          <w:ilvl w:val="0"/>
          <w:numId w:val="15"/>
        </w:numPr>
        <w:tabs>
          <w:tab w:val="clear" w:pos="720"/>
          <w:tab w:val="num" w:pos="-100"/>
        </w:tabs>
        <w:ind w:left="300" w:hanging="300"/>
        <w:rPr>
          <w:rFonts w:ascii="Chevin Std Medium" w:hAnsi="Chevin Std Medium"/>
          <w:sz w:val="24"/>
          <w:szCs w:val="24"/>
        </w:rPr>
      </w:pPr>
      <w:r>
        <w:rPr>
          <w:rFonts w:ascii="Chevin Std Medium" w:hAnsi="Chevin Std Medium"/>
          <w:sz w:val="24"/>
          <w:szCs w:val="24"/>
        </w:rPr>
        <w:t>Voorrang bij tunnel en parallelweg wijzigen.</w:t>
      </w:r>
    </w:p>
    <w:p w:rsidR="009F2FD3" w:rsidRDefault="009F2FD3" w:rsidP="009F2FD3">
      <w:pPr>
        <w:rPr>
          <w:rFonts w:ascii="Chevin Std Medium" w:hAnsi="Chevin Std Medium"/>
          <w:sz w:val="24"/>
          <w:szCs w:val="24"/>
        </w:rPr>
      </w:pPr>
    </w:p>
    <w:p w:rsidR="009F2FD3" w:rsidRDefault="009F2FD3" w:rsidP="009F2FD3">
      <w:pPr>
        <w:rPr>
          <w:rFonts w:ascii="Chevin Std Medium" w:hAnsi="Chevin Std Medium"/>
          <w:sz w:val="24"/>
          <w:szCs w:val="24"/>
        </w:rPr>
      </w:pPr>
    </w:p>
    <w:p w:rsidR="009F2FD3" w:rsidRDefault="009F2FD3" w:rsidP="009F2FD3">
      <w:pPr>
        <w:rPr>
          <w:rFonts w:ascii="Chevin Std Medium" w:hAnsi="Chevin Std Medium"/>
          <w:sz w:val="24"/>
          <w:szCs w:val="24"/>
        </w:rPr>
      </w:pPr>
    </w:p>
    <w:p w:rsidR="009F2FD3" w:rsidRDefault="009F2FD3" w:rsidP="009F2FD3">
      <w:pPr>
        <w:rPr>
          <w:rFonts w:ascii="Chevin Std Medium" w:hAnsi="Chevin Std Medium"/>
          <w:sz w:val="24"/>
          <w:szCs w:val="24"/>
        </w:rPr>
      </w:pPr>
    </w:p>
    <w:p w:rsidR="009F2FD3" w:rsidRDefault="009F2FD3" w:rsidP="009F2FD3">
      <w:pPr>
        <w:rPr>
          <w:rFonts w:ascii="Chevin Std Medium" w:hAnsi="Chevin Std Medium"/>
          <w:sz w:val="24"/>
          <w:szCs w:val="24"/>
        </w:rPr>
      </w:pPr>
    </w:p>
    <w:p w:rsidR="009F2FD3" w:rsidRDefault="009F2FD3" w:rsidP="009F2FD3">
      <w:pPr>
        <w:rPr>
          <w:rFonts w:ascii="Chevin Std Medium" w:hAnsi="Chevin Std Medium"/>
          <w:sz w:val="24"/>
          <w:szCs w:val="24"/>
        </w:rPr>
      </w:pPr>
    </w:p>
    <w:p w:rsidR="00625495" w:rsidRDefault="009F2FD3" w:rsidP="009F2FD3">
      <w:pPr>
        <w:rPr>
          <w:rFonts w:ascii="Chevin Std Medium" w:hAnsi="Chevin Std Medium"/>
          <w:b/>
          <w:sz w:val="24"/>
          <w:szCs w:val="24"/>
        </w:rPr>
      </w:pPr>
      <w:r>
        <w:rPr>
          <w:rFonts w:ascii="Chevin Std Medium" w:hAnsi="Chevin Std Medium"/>
          <w:i/>
          <w:sz w:val="24"/>
          <w:szCs w:val="24"/>
        </w:rPr>
        <w:t>Artist impression van Loet als fietsstraat</w:t>
      </w:r>
      <w:r w:rsidR="00625495">
        <w:rPr>
          <w:rFonts w:ascii="Chevin Std Medium" w:hAnsi="Chevin Std Medium"/>
          <w:sz w:val="24"/>
          <w:szCs w:val="24"/>
        </w:rPr>
        <w:br w:type="page"/>
      </w:r>
      <w:r w:rsidRPr="009F2FD3">
        <w:rPr>
          <w:rFonts w:ascii="Chevin Std Medium" w:hAnsi="Chevin Std Medium"/>
          <w:b/>
          <w:sz w:val="24"/>
          <w:szCs w:val="24"/>
        </w:rPr>
        <w:t xml:space="preserve">3. </w:t>
      </w:r>
      <w:r w:rsidR="00986C66">
        <w:rPr>
          <w:rFonts w:ascii="Chevin Std Medium" w:hAnsi="Chevin Std Medium"/>
          <w:b/>
          <w:sz w:val="24"/>
          <w:szCs w:val="24"/>
        </w:rPr>
        <w:t>Omgeving ovonde</w:t>
      </w:r>
    </w:p>
    <w:p w:rsidR="00986C66" w:rsidRPr="00986C66" w:rsidRDefault="00986C66" w:rsidP="00986C66">
      <w:pPr>
        <w:rPr>
          <w:rFonts w:ascii="Chevin Std Medium" w:hAnsi="Chevin Std Medium"/>
          <w:sz w:val="16"/>
          <w:szCs w:val="16"/>
        </w:rPr>
      </w:pPr>
    </w:p>
    <w:p w:rsidR="00986C66" w:rsidRPr="00986C66" w:rsidRDefault="00986C66" w:rsidP="009F2FD3">
      <w:pPr>
        <w:numPr>
          <w:ilvl w:val="1"/>
          <w:numId w:val="21"/>
        </w:numPr>
        <w:rPr>
          <w:rFonts w:ascii="Chevin Std Medium" w:hAnsi="Chevin Std Medium"/>
          <w:b/>
          <w:sz w:val="24"/>
          <w:szCs w:val="24"/>
        </w:rPr>
      </w:pPr>
      <w:r w:rsidRPr="00986C66">
        <w:rPr>
          <w:rFonts w:ascii="Chevin Std Medium" w:hAnsi="Chevin Std Medium"/>
          <w:b/>
          <w:sz w:val="24"/>
          <w:szCs w:val="24"/>
        </w:rPr>
        <w:t>Locatie</w:t>
      </w:r>
    </w:p>
    <w:p w:rsidR="00986C66" w:rsidRPr="00986C66" w:rsidRDefault="00C452BD" w:rsidP="00986C66">
      <w:pPr>
        <w:rPr>
          <w:rFonts w:ascii="Chevin Std Medium" w:hAnsi="Chevin Std Medium"/>
          <w:sz w:val="24"/>
          <w:szCs w:val="24"/>
        </w:rPr>
      </w:pPr>
      <w:r w:rsidRPr="00986C66">
        <w:rPr>
          <w:rFonts w:ascii="Chevin Std Medium" w:hAnsi="Chevin Std Medium"/>
          <w:noProof/>
          <w:sz w:val="24"/>
          <w:szCs w:val="24"/>
        </w:rPr>
        <w:drawing>
          <wp:inline distT="0" distB="0" distL="0" distR="0">
            <wp:extent cx="5760085" cy="2378075"/>
            <wp:effectExtent l="0" t="0" r="0" b="0"/>
            <wp:docPr id="7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237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6C66" w:rsidRDefault="00986C66" w:rsidP="00986C66">
      <w:pPr>
        <w:rPr>
          <w:rFonts w:ascii="Chevin Std Medium" w:hAnsi="Chevin Std Medium"/>
          <w:sz w:val="16"/>
          <w:szCs w:val="16"/>
        </w:rPr>
      </w:pPr>
      <w:r w:rsidRPr="00986C66">
        <w:rPr>
          <w:rFonts w:ascii="Chevin Std Medium" w:hAnsi="Chevin Std Medium"/>
          <w:sz w:val="24"/>
          <w:szCs w:val="24"/>
        </w:rPr>
        <w:t>Als fietsers vanuit de Havenstraat richting Waldervaart aan de zuidzijde van de ovonde blijven, hoeven zij minder zijwegen te kruisen en kunnen zij de ovonde rechts laten liggen.</w:t>
      </w:r>
    </w:p>
    <w:p w:rsidR="00E81AF8" w:rsidRPr="00E81AF8" w:rsidRDefault="00E81AF8" w:rsidP="00986C66">
      <w:pPr>
        <w:rPr>
          <w:rFonts w:ascii="Chevin Std Medium" w:hAnsi="Chevin Std Medium"/>
          <w:sz w:val="16"/>
          <w:szCs w:val="16"/>
        </w:rPr>
      </w:pPr>
    </w:p>
    <w:p w:rsidR="00E81AF8" w:rsidRDefault="00E81AF8" w:rsidP="00E81AF8">
      <w:pPr>
        <w:numPr>
          <w:ilvl w:val="1"/>
          <w:numId w:val="21"/>
        </w:numPr>
        <w:ind w:left="500" w:hanging="500"/>
        <w:rPr>
          <w:rFonts w:ascii="Chevin Std Medium" w:hAnsi="Chevin Std Medium"/>
          <w:b/>
          <w:sz w:val="24"/>
          <w:szCs w:val="24"/>
        </w:rPr>
      </w:pPr>
      <w:r w:rsidRPr="00E81AF8">
        <w:rPr>
          <w:rFonts w:ascii="Chevin Std Medium" w:hAnsi="Chevin Std Medium"/>
          <w:b/>
          <w:sz w:val="24"/>
          <w:szCs w:val="24"/>
        </w:rPr>
        <w:t>Uitvoeringswensen</w:t>
      </w:r>
    </w:p>
    <w:p w:rsidR="00E81AF8" w:rsidRDefault="00E81AF8" w:rsidP="00E81AF8">
      <w:pPr>
        <w:ind w:left="500"/>
        <w:rPr>
          <w:rFonts w:ascii="Chevin Std Medium" w:hAnsi="Chevin Std Medium"/>
          <w:sz w:val="24"/>
          <w:szCs w:val="24"/>
        </w:rPr>
      </w:pPr>
      <w:r>
        <w:rPr>
          <w:rFonts w:ascii="Chevin Std Medium" w:hAnsi="Chevin Std Medium"/>
          <w:sz w:val="24"/>
          <w:szCs w:val="24"/>
        </w:rPr>
        <w:t xml:space="preserve">Oversteek Parallelweg/Westerweg: </w:t>
      </w:r>
    </w:p>
    <w:p w:rsidR="00E81AF8" w:rsidRDefault="00E81AF8" w:rsidP="00E81AF8">
      <w:pPr>
        <w:numPr>
          <w:ilvl w:val="0"/>
          <w:numId w:val="17"/>
        </w:numPr>
        <w:tabs>
          <w:tab w:val="clear" w:pos="1220"/>
          <w:tab w:val="num" w:pos="800"/>
        </w:tabs>
        <w:ind w:hanging="720"/>
        <w:rPr>
          <w:rFonts w:ascii="Chevin Std Medium" w:hAnsi="Chevin Std Medium"/>
          <w:sz w:val="24"/>
          <w:szCs w:val="24"/>
        </w:rPr>
      </w:pPr>
      <w:r>
        <w:rPr>
          <w:rFonts w:ascii="Chevin Std Medium" w:hAnsi="Chevin Std Medium"/>
          <w:sz w:val="24"/>
          <w:szCs w:val="24"/>
        </w:rPr>
        <w:t>Breedte middengeleider aanpassen aan CROW-norm voor tweerichtingen.</w:t>
      </w:r>
    </w:p>
    <w:p w:rsidR="00A94502" w:rsidRDefault="00E81AF8" w:rsidP="00E81AF8">
      <w:pPr>
        <w:numPr>
          <w:ilvl w:val="0"/>
          <w:numId w:val="17"/>
        </w:numPr>
        <w:tabs>
          <w:tab w:val="clear" w:pos="1220"/>
          <w:tab w:val="num" w:pos="800"/>
        </w:tabs>
        <w:ind w:left="800" w:hanging="300"/>
        <w:rPr>
          <w:rFonts w:ascii="Chevin Std Medium" w:hAnsi="Chevin Std Medium"/>
          <w:sz w:val="24"/>
          <w:szCs w:val="24"/>
        </w:rPr>
      </w:pPr>
      <w:r>
        <w:rPr>
          <w:rFonts w:ascii="Chevin Std Medium" w:hAnsi="Chevin Std Medium"/>
          <w:sz w:val="24"/>
          <w:szCs w:val="24"/>
        </w:rPr>
        <w:t>Breedte fietspad naar ovonde aanpassen aan CROW-norm en asmarkering aanbrengen.</w:t>
      </w:r>
    </w:p>
    <w:p w:rsidR="00CE237B" w:rsidRDefault="00CE237B" w:rsidP="00E81AF8">
      <w:pPr>
        <w:numPr>
          <w:ilvl w:val="0"/>
          <w:numId w:val="17"/>
        </w:numPr>
        <w:tabs>
          <w:tab w:val="clear" w:pos="1220"/>
          <w:tab w:val="num" w:pos="800"/>
        </w:tabs>
        <w:ind w:left="800" w:hanging="300"/>
        <w:rPr>
          <w:rFonts w:ascii="Chevin Std Medium" w:hAnsi="Chevin Std Medium"/>
          <w:sz w:val="24"/>
          <w:szCs w:val="24"/>
        </w:rPr>
      </w:pPr>
      <w:r>
        <w:rPr>
          <w:rFonts w:ascii="Chevin Std Medium" w:hAnsi="Chevin Std Medium"/>
          <w:sz w:val="24"/>
          <w:szCs w:val="24"/>
        </w:rPr>
        <w:t>Afslag naar Westerpark verbeteren</w:t>
      </w:r>
    </w:p>
    <w:p w:rsidR="009F2FD3" w:rsidRDefault="009F2FD3" w:rsidP="009F2FD3">
      <w:pPr>
        <w:rPr>
          <w:rFonts w:ascii="Chevin Std Medium" w:hAnsi="Chevin Std Medium"/>
          <w:b/>
          <w:sz w:val="24"/>
          <w:szCs w:val="24"/>
        </w:rPr>
      </w:pPr>
    </w:p>
    <w:p w:rsidR="009F2FD3" w:rsidRDefault="009F2FD3" w:rsidP="009F2FD3">
      <w:pPr>
        <w:rPr>
          <w:rFonts w:ascii="Chevin Std Medium" w:hAnsi="Chevin Std Medium"/>
          <w:b/>
          <w:sz w:val="24"/>
          <w:szCs w:val="24"/>
        </w:rPr>
      </w:pPr>
    </w:p>
    <w:p w:rsidR="009F2FD3" w:rsidRDefault="009F2FD3" w:rsidP="009F2FD3">
      <w:pPr>
        <w:rPr>
          <w:rFonts w:ascii="Chevin Std Medium" w:hAnsi="Chevin Std Medium"/>
          <w:b/>
          <w:sz w:val="24"/>
          <w:szCs w:val="24"/>
        </w:rPr>
      </w:pPr>
    </w:p>
    <w:p w:rsidR="009F2FD3" w:rsidRDefault="009F2FD3" w:rsidP="009F2FD3">
      <w:pPr>
        <w:rPr>
          <w:rFonts w:ascii="Chevin Std Medium" w:hAnsi="Chevin Std Medium"/>
          <w:b/>
          <w:sz w:val="24"/>
          <w:szCs w:val="24"/>
        </w:rPr>
      </w:pPr>
    </w:p>
    <w:p w:rsidR="009F2FD3" w:rsidRDefault="009F2FD3" w:rsidP="009F2FD3">
      <w:pPr>
        <w:rPr>
          <w:rFonts w:ascii="Chevin Std Medium" w:hAnsi="Chevin Std Medium"/>
          <w:b/>
          <w:sz w:val="24"/>
          <w:szCs w:val="24"/>
        </w:rPr>
      </w:pPr>
    </w:p>
    <w:p w:rsidR="00E81AF8" w:rsidRDefault="009F2FD3" w:rsidP="009F2FD3">
      <w:pPr>
        <w:rPr>
          <w:rFonts w:ascii="Chevin Std Medium" w:hAnsi="Chevin Std Medium"/>
          <w:b/>
          <w:sz w:val="24"/>
          <w:szCs w:val="24"/>
        </w:rPr>
      </w:pPr>
      <w:r w:rsidRPr="009F2FD3">
        <w:rPr>
          <w:rFonts w:ascii="Chevin Std Medium" w:hAnsi="Chevin Std Medium"/>
          <w:i/>
          <w:sz w:val="24"/>
          <w:szCs w:val="24"/>
        </w:rPr>
        <w:t>Artist impression van tweerichtingenfietspad op ovonde</w:t>
      </w:r>
      <w:r w:rsidR="00A94502">
        <w:rPr>
          <w:rFonts w:ascii="Chevin Std Medium" w:hAnsi="Chevin Std Medium"/>
          <w:sz w:val="24"/>
          <w:szCs w:val="24"/>
        </w:rPr>
        <w:br w:type="page"/>
      </w:r>
      <w:r w:rsidRPr="009F2FD3">
        <w:rPr>
          <w:rFonts w:ascii="Chevin Std Medium" w:hAnsi="Chevin Std Medium"/>
          <w:b/>
          <w:sz w:val="24"/>
          <w:szCs w:val="24"/>
        </w:rPr>
        <w:t>4.</w:t>
      </w:r>
      <w:r>
        <w:rPr>
          <w:rFonts w:ascii="Chevin Std Medium" w:hAnsi="Chevin Std Medium"/>
          <w:sz w:val="24"/>
          <w:szCs w:val="24"/>
        </w:rPr>
        <w:t xml:space="preserve"> </w:t>
      </w:r>
      <w:r w:rsidR="00A94502">
        <w:rPr>
          <w:rFonts w:ascii="Chevin Std Medium" w:hAnsi="Chevin Std Medium"/>
          <w:b/>
          <w:sz w:val="24"/>
          <w:szCs w:val="24"/>
        </w:rPr>
        <w:t>Fietsroutes in Waldervaart</w:t>
      </w:r>
    </w:p>
    <w:p w:rsidR="00A94502" w:rsidRPr="00A94502" w:rsidRDefault="00A94502" w:rsidP="00A94502">
      <w:pPr>
        <w:rPr>
          <w:rFonts w:ascii="Chevin Std Medium" w:hAnsi="Chevin Std Medium"/>
          <w:sz w:val="16"/>
          <w:szCs w:val="16"/>
        </w:rPr>
      </w:pPr>
    </w:p>
    <w:p w:rsidR="00A94502" w:rsidRPr="00A94502" w:rsidRDefault="00A94502" w:rsidP="009F2FD3">
      <w:pPr>
        <w:numPr>
          <w:ilvl w:val="1"/>
          <w:numId w:val="22"/>
        </w:numPr>
        <w:rPr>
          <w:rFonts w:ascii="Chevin Std Medium" w:hAnsi="Chevin Std Medium"/>
          <w:b/>
          <w:sz w:val="24"/>
          <w:szCs w:val="24"/>
        </w:rPr>
      </w:pPr>
      <w:r w:rsidRPr="00A94502">
        <w:rPr>
          <w:rFonts w:ascii="Chevin Std Medium" w:hAnsi="Chevin Std Medium"/>
          <w:b/>
          <w:sz w:val="24"/>
          <w:szCs w:val="24"/>
        </w:rPr>
        <w:t>Locatie</w:t>
      </w:r>
    </w:p>
    <w:p w:rsidR="00930FC7" w:rsidRDefault="00C452BD" w:rsidP="00930FC7">
      <w:pPr>
        <w:rPr>
          <w:rFonts w:ascii="Chevin Std Medium" w:hAnsi="Chevin Std Medium"/>
          <w:sz w:val="24"/>
          <w:szCs w:val="24"/>
        </w:rPr>
      </w:pPr>
      <w:r w:rsidRPr="00744C9A">
        <w:rPr>
          <w:rFonts w:ascii="Chevin Std Medium" w:hAnsi="Chevin Std Medium"/>
          <w:noProof/>
          <w:sz w:val="24"/>
          <w:szCs w:val="24"/>
        </w:rPr>
        <w:drawing>
          <wp:inline distT="0" distB="0" distL="0" distR="0">
            <wp:extent cx="5751830" cy="4077970"/>
            <wp:effectExtent l="0" t="0" r="0" b="0"/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1830" cy="4077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0FC7" w:rsidRPr="00930FC7" w:rsidRDefault="00930FC7" w:rsidP="00930FC7">
      <w:pPr>
        <w:rPr>
          <w:rFonts w:ascii="Chevin Std Medium" w:hAnsi="Chevin Std Medium"/>
          <w:sz w:val="24"/>
          <w:szCs w:val="24"/>
        </w:rPr>
      </w:pPr>
    </w:p>
    <w:p w:rsidR="00744C9A" w:rsidRDefault="00744C9A" w:rsidP="00744C9A">
      <w:pPr>
        <w:numPr>
          <w:ilvl w:val="1"/>
          <w:numId w:val="22"/>
        </w:numPr>
        <w:ind w:left="500" w:hanging="500"/>
        <w:rPr>
          <w:rFonts w:ascii="Chevin Std Medium" w:hAnsi="Chevin Std Medium"/>
          <w:b/>
          <w:sz w:val="24"/>
          <w:szCs w:val="24"/>
        </w:rPr>
      </w:pPr>
      <w:r>
        <w:rPr>
          <w:rFonts w:ascii="Chevin Std Medium" w:hAnsi="Chevin Std Medium"/>
          <w:b/>
          <w:sz w:val="24"/>
          <w:szCs w:val="24"/>
        </w:rPr>
        <w:t>Uitvoeringswensen</w:t>
      </w:r>
    </w:p>
    <w:p w:rsidR="00744C9A" w:rsidRPr="00744C9A" w:rsidRDefault="00744C9A" w:rsidP="00DF2C7C">
      <w:pPr>
        <w:numPr>
          <w:ilvl w:val="0"/>
          <w:numId w:val="18"/>
        </w:numPr>
        <w:tabs>
          <w:tab w:val="clear" w:pos="720"/>
        </w:tabs>
        <w:ind w:left="300" w:hanging="300"/>
        <w:rPr>
          <w:rFonts w:ascii="Chevin Std Medium" w:hAnsi="Chevin Std Medium"/>
          <w:sz w:val="24"/>
          <w:szCs w:val="24"/>
        </w:rPr>
      </w:pPr>
      <w:r w:rsidRPr="00744C9A">
        <w:rPr>
          <w:rFonts w:ascii="Chevin Std Medium" w:hAnsi="Chevin Std Medium"/>
          <w:sz w:val="24"/>
          <w:szCs w:val="24"/>
        </w:rPr>
        <w:t>Aandacht voor oversteken Spreeuwenlaan en Kievitlaan.</w:t>
      </w:r>
      <w:r w:rsidR="00DF2C7C">
        <w:rPr>
          <w:rFonts w:ascii="Chevin Std Medium" w:hAnsi="Chevin Std Medium"/>
          <w:sz w:val="24"/>
          <w:szCs w:val="24"/>
        </w:rPr>
        <w:t xml:space="preserve"> Onduidelijke voorrangssituatie (fietsers van rechts hebben voorrang, krijgen die niet) verbeteren.</w:t>
      </w:r>
    </w:p>
    <w:p w:rsidR="00744C9A" w:rsidRPr="00744C9A" w:rsidRDefault="00744C9A" w:rsidP="00744C9A">
      <w:pPr>
        <w:rPr>
          <w:rFonts w:ascii="Chevin Std Medium" w:hAnsi="Chevin Std Medium"/>
          <w:b/>
          <w:sz w:val="24"/>
          <w:szCs w:val="24"/>
        </w:rPr>
      </w:pPr>
    </w:p>
    <w:p w:rsidR="00A94502" w:rsidRPr="00A94502" w:rsidRDefault="00C452BD" w:rsidP="00A94502">
      <w:pPr>
        <w:rPr>
          <w:rFonts w:ascii="Chevin Std Medium" w:hAnsi="Chevin Std Medium"/>
          <w:sz w:val="24"/>
          <w:szCs w:val="24"/>
        </w:rPr>
      </w:pPr>
      <w:r w:rsidRPr="00744C9A">
        <w:rPr>
          <w:rFonts w:ascii="Chevin Std Medium" w:hAnsi="Chevin Std Medium"/>
          <w:noProof/>
          <w:sz w:val="24"/>
          <w:szCs w:val="24"/>
        </w:rPr>
        <w:drawing>
          <wp:inline distT="0" distB="0" distL="0" distR="0">
            <wp:extent cx="5766435" cy="3186430"/>
            <wp:effectExtent l="0" t="0" r="0" b="0"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435" cy="318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4502" w:rsidRPr="00A94502" w:rsidRDefault="00A94502" w:rsidP="00A94502">
      <w:pPr>
        <w:rPr>
          <w:rFonts w:ascii="Chevin Std Medium" w:hAnsi="Chevin Std Medium"/>
          <w:b/>
          <w:sz w:val="24"/>
          <w:szCs w:val="24"/>
        </w:rPr>
      </w:pPr>
    </w:p>
    <w:p w:rsidR="00E81AF8" w:rsidRDefault="00DF2C7C" w:rsidP="009F2FD3">
      <w:pPr>
        <w:numPr>
          <w:ilvl w:val="0"/>
          <w:numId w:val="22"/>
        </w:numPr>
        <w:rPr>
          <w:rFonts w:ascii="Chevin Std Medium" w:hAnsi="Chevin Std Medium"/>
          <w:b/>
          <w:sz w:val="24"/>
          <w:szCs w:val="24"/>
        </w:rPr>
      </w:pPr>
      <w:r>
        <w:rPr>
          <w:rFonts w:ascii="Chevin Std Medium" w:hAnsi="Chevin Std Medium"/>
          <w:b/>
          <w:sz w:val="24"/>
          <w:szCs w:val="24"/>
        </w:rPr>
        <w:t>Ventweg naar sporthal Nijziel</w:t>
      </w:r>
    </w:p>
    <w:p w:rsidR="00930FC7" w:rsidRDefault="00930FC7" w:rsidP="00DF2C7C">
      <w:pPr>
        <w:rPr>
          <w:rFonts w:ascii="Chevin Std Medium" w:hAnsi="Chevin Std Medium"/>
          <w:b/>
          <w:sz w:val="24"/>
          <w:szCs w:val="24"/>
        </w:rPr>
      </w:pPr>
    </w:p>
    <w:p w:rsidR="00DF2C7C" w:rsidRDefault="00C452BD" w:rsidP="00DF2C7C">
      <w:pPr>
        <w:rPr>
          <w:rFonts w:ascii="Chevin Std Medium" w:hAnsi="Chevin Std Medium"/>
          <w:b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57216" behindDoc="1" locked="0" layoutInCell="1" allowOverlap="1">
            <wp:simplePos x="0" y="0"/>
            <wp:positionH relativeFrom="column">
              <wp:posOffset>3238500</wp:posOffset>
            </wp:positionH>
            <wp:positionV relativeFrom="paragraph">
              <wp:posOffset>132080</wp:posOffset>
            </wp:positionV>
            <wp:extent cx="2520950" cy="3517900"/>
            <wp:effectExtent l="0" t="0" r="0" b="0"/>
            <wp:wrapTight wrapText="bothSides">
              <wp:wrapPolygon edited="0">
                <wp:start x="0" y="0"/>
                <wp:lineTo x="0" y="21522"/>
                <wp:lineTo x="21382" y="21522"/>
                <wp:lineTo x="21382" y="0"/>
                <wp:lineTo x="0" y="0"/>
              </wp:wrapPolygon>
            </wp:wrapTight>
            <wp:docPr id="11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950" cy="351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2C7C">
        <w:rPr>
          <w:rFonts w:ascii="Chevin Std Medium" w:hAnsi="Chevin Std Medium"/>
          <w:b/>
          <w:sz w:val="24"/>
          <w:szCs w:val="24"/>
        </w:rPr>
        <w:t>5.1. Locatie</w:t>
      </w:r>
    </w:p>
    <w:p w:rsidR="00DF2C7C" w:rsidRDefault="00DF2C7C" w:rsidP="00DF2C7C">
      <w:pPr>
        <w:rPr>
          <w:rFonts w:ascii="Chevin Std Medium" w:hAnsi="Chevin Std Medium"/>
          <w:sz w:val="24"/>
          <w:szCs w:val="24"/>
        </w:rPr>
      </w:pPr>
      <w:r>
        <w:rPr>
          <w:rFonts w:ascii="Chevin Std Medium" w:hAnsi="Chevin Std Medium"/>
          <w:sz w:val="24"/>
          <w:szCs w:val="24"/>
        </w:rPr>
        <w:t>Na reconstructie van de ventweg, aanleg brug over kanaal Stolpen-Kolhorn en aansluiting op N248.</w:t>
      </w:r>
    </w:p>
    <w:p w:rsidR="00DF2C7C" w:rsidRDefault="00DF2C7C" w:rsidP="00DF2C7C">
      <w:pPr>
        <w:rPr>
          <w:rFonts w:ascii="Chevin Std Medium" w:hAnsi="Chevin Std Medium"/>
          <w:sz w:val="24"/>
          <w:szCs w:val="24"/>
        </w:rPr>
      </w:pPr>
    </w:p>
    <w:p w:rsidR="00DF2C7C" w:rsidRDefault="00DF2C7C" w:rsidP="00DF2C7C">
      <w:pPr>
        <w:rPr>
          <w:rFonts w:ascii="Chevin Std Medium" w:hAnsi="Chevin Std Medium"/>
          <w:sz w:val="24"/>
          <w:szCs w:val="24"/>
        </w:rPr>
      </w:pPr>
      <w:r>
        <w:rPr>
          <w:rFonts w:ascii="Chevin Std Medium" w:hAnsi="Chevin Std Medium"/>
          <w:b/>
          <w:sz w:val="24"/>
          <w:szCs w:val="24"/>
        </w:rPr>
        <w:t>5.2. Uitvoeringswensen</w:t>
      </w:r>
    </w:p>
    <w:p w:rsidR="00DF2C7C" w:rsidRDefault="00DF2C7C" w:rsidP="00DF2C7C">
      <w:pPr>
        <w:rPr>
          <w:rFonts w:ascii="Chevin Std Medium" w:hAnsi="Chevin Std Medium"/>
          <w:sz w:val="24"/>
          <w:szCs w:val="24"/>
        </w:rPr>
      </w:pPr>
      <w:r>
        <w:rPr>
          <w:rFonts w:ascii="Chevin Std Medium" w:hAnsi="Chevin Std Medium"/>
          <w:sz w:val="24"/>
          <w:szCs w:val="24"/>
        </w:rPr>
        <w:t>In deze weg chicanes aanbrengen, conform die van de parallelweg N248. Breedte niet aanpassen voor landbouwvoertuigen.</w:t>
      </w:r>
    </w:p>
    <w:p w:rsidR="00DF2C7C" w:rsidRDefault="00DF2C7C" w:rsidP="00DF2C7C">
      <w:pPr>
        <w:rPr>
          <w:rFonts w:ascii="Chevin Std Medium" w:hAnsi="Chevin Std Medium"/>
          <w:sz w:val="24"/>
          <w:szCs w:val="24"/>
        </w:rPr>
      </w:pPr>
    </w:p>
    <w:p w:rsidR="00DF2C7C" w:rsidRDefault="00DF2C7C" w:rsidP="00DF2C7C">
      <w:pPr>
        <w:rPr>
          <w:rFonts w:ascii="Chevin Std Medium" w:hAnsi="Chevin Std Medium"/>
          <w:sz w:val="24"/>
          <w:szCs w:val="24"/>
        </w:rPr>
      </w:pPr>
    </w:p>
    <w:p w:rsidR="00DF2C7C" w:rsidRDefault="00DF2C7C" w:rsidP="00DF2C7C">
      <w:pPr>
        <w:rPr>
          <w:rFonts w:ascii="Chevin Std Medium" w:hAnsi="Chevin Std Medium"/>
          <w:sz w:val="24"/>
          <w:szCs w:val="24"/>
        </w:rPr>
      </w:pPr>
    </w:p>
    <w:p w:rsidR="00DF2C7C" w:rsidRDefault="00DF2C7C" w:rsidP="00DF2C7C">
      <w:pPr>
        <w:rPr>
          <w:rFonts w:ascii="Chevin Std Medium" w:hAnsi="Chevin Std Medium"/>
          <w:sz w:val="24"/>
          <w:szCs w:val="24"/>
        </w:rPr>
      </w:pPr>
    </w:p>
    <w:p w:rsidR="00DF2C7C" w:rsidRDefault="00DF2C7C" w:rsidP="00DF2C7C">
      <w:pPr>
        <w:rPr>
          <w:rFonts w:ascii="Chevin Std Medium" w:hAnsi="Chevin Std Medium"/>
          <w:sz w:val="24"/>
          <w:szCs w:val="24"/>
        </w:rPr>
      </w:pPr>
    </w:p>
    <w:p w:rsidR="00DF2C7C" w:rsidRDefault="00DF2C7C" w:rsidP="00DF2C7C">
      <w:pPr>
        <w:rPr>
          <w:rFonts w:ascii="Chevin Std Medium" w:hAnsi="Chevin Std Medium"/>
          <w:sz w:val="24"/>
          <w:szCs w:val="24"/>
        </w:rPr>
      </w:pPr>
    </w:p>
    <w:p w:rsidR="00DF2C7C" w:rsidRDefault="00DF2C7C" w:rsidP="00DF2C7C">
      <w:pPr>
        <w:rPr>
          <w:rFonts w:ascii="Chevin Std Medium" w:hAnsi="Chevin Std Medium"/>
          <w:sz w:val="24"/>
          <w:szCs w:val="24"/>
        </w:rPr>
      </w:pPr>
    </w:p>
    <w:p w:rsidR="00DF2C7C" w:rsidRDefault="00DF2C7C" w:rsidP="00DF2C7C">
      <w:pPr>
        <w:rPr>
          <w:rFonts w:ascii="Chevin Std Medium" w:hAnsi="Chevin Std Medium"/>
          <w:sz w:val="24"/>
          <w:szCs w:val="24"/>
        </w:rPr>
      </w:pPr>
    </w:p>
    <w:p w:rsidR="00DF2C7C" w:rsidRDefault="00DF2C7C" w:rsidP="00DF2C7C">
      <w:pPr>
        <w:rPr>
          <w:rFonts w:ascii="Chevin Std Medium" w:hAnsi="Chevin Std Medium"/>
          <w:sz w:val="24"/>
          <w:szCs w:val="24"/>
        </w:rPr>
      </w:pPr>
    </w:p>
    <w:p w:rsidR="009F2FD3" w:rsidRDefault="009F2FD3" w:rsidP="009F2FD3">
      <w:pPr>
        <w:rPr>
          <w:rFonts w:ascii="Chevin Std Medium" w:hAnsi="Chevin Std Medium"/>
          <w:b/>
          <w:sz w:val="24"/>
          <w:szCs w:val="24"/>
        </w:rPr>
      </w:pPr>
    </w:p>
    <w:p w:rsidR="009F2FD3" w:rsidRDefault="009F2FD3" w:rsidP="009F2FD3">
      <w:pPr>
        <w:rPr>
          <w:rFonts w:ascii="Chevin Std Medium" w:hAnsi="Chevin Std Medium"/>
          <w:b/>
          <w:sz w:val="24"/>
          <w:szCs w:val="24"/>
        </w:rPr>
      </w:pPr>
    </w:p>
    <w:p w:rsidR="009F2FD3" w:rsidRDefault="009F2FD3" w:rsidP="009F2FD3">
      <w:pPr>
        <w:rPr>
          <w:rFonts w:ascii="Chevin Std Medium" w:hAnsi="Chevin Std Medium"/>
          <w:b/>
          <w:sz w:val="24"/>
          <w:szCs w:val="24"/>
        </w:rPr>
      </w:pPr>
    </w:p>
    <w:p w:rsidR="009F2FD3" w:rsidRDefault="009F2FD3" w:rsidP="009F2FD3">
      <w:pPr>
        <w:rPr>
          <w:rFonts w:ascii="Chevin Std Medium" w:hAnsi="Chevin Std Medium"/>
          <w:b/>
          <w:sz w:val="24"/>
          <w:szCs w:val="24"/>
        </w:rPr>
      </w:pPr>
    </w:p>
    <w:p w:rsidR="00DF2C7C" w:rsidRDefault="009F2FD3" w:rsidP="009F2FD3">
      <w:pPr>
        <w:rPr>
          <w:rFonts w:ascii="Chevin Std Medium" w:hAnsi="Chevin Std Medium"/>
          <w:b/>
          <w:sz w:val="24"/>
          <w:szCs w:val="24"/>
        </w:rPr>
      </w:pPr>
      <w:r>
        <w:rPr>
          <w:rFonts w:ascii="Chevin Std Medium" w:hAnsi="Chevin Std Medium"/>
          <w:i/>
          <w:sz w:val="24"/>
          <w:szCs w:val="24"/>
        </w:rPr>
        <w:t>Artist impression van ventweg met chicane (N248) nabij sporthal Nijziel</w:t>
      </w:r>
      <w:r w:rsidR="00930FC7">
        <w:rPr>
          <w:rFonts w:ascii="Chevin Std Medium" w:hAnsi="Chevin Std Medium"/>
          <w:b/>
          <w:sz w:val="24"/>
          <w:szCs w:val="24"/>
        </w:rPr>
        <w:br w:type="page"/>
      </w:r>
      <w:r>
        <w:rPr>
          <w:rFonts w:ascii="Chevin Std Medium" w:hAnsi="Chevin Std Medium"/>
          <w:b/>
          <w:sz w:val="24"/>
          <w:szCs w:val="24"/>
        </w:rPr>
        <w:t xml:space="preserve">6. </w:t>
      </w:r>
      <w:r w:rsidR="002E18AC">
        <w:rPr>
          <w:rFonts w:ascii="Chevin Std Medium" w:hAnsi="Chevin Std Medium"/>
          <w:b/>
          <w:sz w:val="24"/>
          <w:szCs w:val="24"/>
        </w:rPr>
        <w:t>Zuiderweg</w:t>
      </w:r>
      <w:r w:rsidR="00CE237B">
        <w:rPr>
          <w:rFonts w:ascii="Chevin Std Medium" w:hAnsi="Chevin Std Medium"/>
          <w:b/>
          <w:sz w:val="24"/>
          <w:szCs w:val="24"/>
        </w:rPr>
        <w:t xml:space="preserve"> tussen spoorlijn en rotonde</w:t>
      </w:r>
    </w:p>
    <w:p w:rsidR="00930FC7" w:rsidRDefault="00930FC7" w:rsidP="00930FC7">
      <w:pPr>
        <w:rPr>
          <w:rFonts w:ascii="Chevin Std Medium" w:hAnsi="Chevin Std Medium"/>
          <w:b/>
          <w:sz w:val="24"/>
          <w:szCs w:val="24"/>
        </w:rPr>
      </w:pPr>
    </w:p>
    <w:p w:rsidR="002E18AC" w:rsidRDefault="002E18AC" w:rsidP="009F2FD3">
      <w:pPr>
        <w:numPr>
          <w:ilvl w:val="1"/>
          <w:numId w:val="23"/>
        </w:numPr>
        <w:rPr>
          <w:rFonts w:ascii="Chevin Std Medium" w:hAnsi="Chevin Std Medium"/>
          <w:b/>
          <w:sz w:val="24"/>
          <w:szCs w:val="24"/>
        </w:rPr>
      </w:pPr>
      <w:r>
        <w:rPr>
          <w:rFonts w:ascii="Chevin Std Medium" w:hAnsi="Chevin Std Medium"/>
          <w:b/>
          <w:sz w:val="24"/>
          <w:szCs w:val="24"/>
        </w:rPr>
        <w:t>Loc</w:t>
      </w:r>
      <w:r w:rsidR="00CE237B">
        <w:rPr>
          <w:rFonts w:ascii="Chevin Std Medium" w:hAnsi="Chevin Std Medium"/>
          <w:b/>
          <w:sz w:val="24"/>
          <w:szCs w:val="24"/>
        </w:rPr>
        <w:t>atie</w:t>
      </w:r>
    </w:p>
    <w:p w:rsidR="002E18AC" w:rsidRDefault="00C452BD" w:rsidP="002E18AC">
      <w:pPr>
        <w:rPr>
          <w:rFonts w:ascii="Chevin Std Medium" w:hAnsi="Chevin Std Medium"/>
          <w:b/>
          <w:sz w:val="24"/>
          <w:szCs w:val="24"/>
        </w:rPr>
      </w:pPr>
      <w:r w:rsidRPr="002E18AC">
        <w:rPr>
          <w:rFonts w:ascii="Chevin Std Medium" w:hAnsi="Chevin Std Medium"/>
          <w:b/>
          <w:noProof/>
          <w:sz w:val="24"/>
          <w:szCs w:val="24"/>
        </w:rPr>
        <w:drawing>
          <wp:inline distT="0" distB="0" distL="0" distR="0">
            <wp:extent cx="5747385" cy="1386205"/>
            <wp:effectExtent l="0" t="0" r="0" b="0"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7385" cy="138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0FC7" w:rsidRDefault="00930FC7" w:rsidP="002E18AC">
      <w:pPr>
        <w:rPr>
          <w:rFonts w:ascii="Chevin Std Medium" w:hAnsi="Chevin Std Medium"/>
          <w:b/>
          <w:sz w:val="24"/>
          <w:szCs w:val="24"/>
        </w:rPr>
      </w:pPr>
    </w:p>
    <w:p w:rsidR="002E18AC" w:rsidRDefault="002E18AC" w:rsidP="002E18AC">
      <w:pPr>
        <w:numPr>
          <w:ilvl w:val="1"/>
          <w:numId w:val="23"/>
        </w:numPr>
        <w:ind w:left="500" w:hanging="500"/>
        <w:rPr>
          <w:rFonts w:ascii="Chevin Std Medium" w:hAnsi="Chevin Std Medium"/>
          <w:b/>
          <w:sz w:val="24"/>
          <w:szCs w:val="24"/>
        </w:rPr>
      </w:pPr>
      <w:r>
        <w:rPr>
          <w:rFonts w:ascii="Chevin Std Medium" w:hAnsi="Chevin Std Medium"/>
          <w:b/>
          <w:sz w:val="24"/>
          <w:szCs w:val="24"/>
        </w:rPr>
        <w:t>Uitvoeringswensen</w:t>
      </w:r>
    </w:p>
    <w:p w:rsidR="002E18AC" w:rsidRDefault="002E18AC" w:rsidP="002E18AC">
      <w:pPr>
        <w:numPr>
          <w:ilvl w:val="0"/>
          <w:numId w:val="18"/>
        </w:numPr>
        <w:rPr>
          <w:rFonts w:ascii="Chevin Std Medium" w:hAnsi="Chevin Std Medium"/>
          <w:sz w:val="24"/>
          <w:szCs w:val="24"/>
        </w:rPr>
      </w:pPr>
      <w:r>
        <w:rPr>
          <w:rFonts w:ascii="Chevin Std Medium" w:hAnsi="Chevin Std Medium"/>
          <w:sz w:val="24"/>
          <w:szCs w:val="24"/>
        </w:rPr>
        <w:t>Tweerichtingen fietspad aanleggen aan Noordzijde</w:t>
      </w:r>
      <w:r w:rsidR="002567F3">
        <w:rPr>
          <w:rFonts w:ascii="Chevin Std Medium" w:hAnsi="Chevin Std Medium"/>
          <w:sz w:val="24"/>
          <w:szCs w:val="24"/>
        </w:rPr>
        <w:t xml:space="preserve"> conform verkeersbesluit “Fiets- en voetpadenplan”</w:t>
      </w:r>
      <w:r>
        <w:rPr>
          <w:rFonts w:ascii="Chevin Std Medium" w:hAnsi="Chevin Std Medium"/>
          <w:sz w:val="24"/>
          <w:szCs w:val="24"/>
        </w:rPr>
        <w:t>.</w:t>
      </w:r>
    </w:p>
    <w:p w:rsidR="009F2FD3" w:rsidRDefault="009F2FD3" w:rsidP="009F2FD3">
      <w:pPr>
        <w:rPr>
          <w:rFonts w:ascii="Chevin Std Medium" w:hAnsi="Chevin Std Medium"/>
          <w:b/>
          <w:sz w:val="24"/>
          <w:szCs w:val="24"/>
        </w:rPr>
      </w:pPr>
    </w:p>
    <w:p w:rsidR="009F2FD3" w:rsidRDefault="009F2FD3" w:rsidP="009F2FD3">
      <w:pPr>
        <w:rPr>
          <w:rFonts w:ascii="Chevin Std Medium" w:hAnsi="Chevin Std Medium"/>
          <w:b/>
          <w:sz w:val="24"/>
          <w:szCs w:val="24"/>
        </w:rPr>
      </w:pPr>
    </w:p>
    <w:p w:rsidR="009F2FD3" w:rsidRDefault="009F2FD3" w:rsidP="009F2FD3">
      <w:pPr>
        <w:rPr>
          <w:rFonts w:ascii="Chevin Std Medium" w:hAnsi="Chevin Std Medium"/>
          <w:b/>
          <w:sz w:val="24"/>
          <w:szCs w:val="24"/>
        </w:rPr>
      </w:pPr>
    </w:p>
    <w:p w:rsidR="00CE237B" w:rsidRDefault="009F2FD3" w:rsidP="009F2FD3">
      <w:pPr>
        <w:rPr>
          <w:rFonts w:ascii="Chevin Std Medium" w:hAnsi="Chevin Std Medium"/>
          <w:b/>
          <w:sz w:val="24"/>
          <w:szCs w:val="24"/>
        </w:rPr>
      </w:pPr>
      <w:r w:rsidRPr="009F2FD3">
        <w:rPr>
          <w:rFonts w:ascii="Chevin Std Medium" w:hAnsi="Chevin Std Medium"/>
          <w:i/>
          <w:sz w:val="24"/>
          <w:szCs w:val="24"/>
        </w:rPr>
        <w:t>Artist impression van tweerichtingenfietspad bij Mediance</w:t>
      </w:r>
      <w:r w:rsidR="00CE237B">
        <w:rPr>
          <w:rFonts w:ascii="Chevin Std Medium" w:hAnsi="Chevin Std Medium"/>
          <w:b/>
          <w:sz w:val="24"/>
          <w:szCs w:val="24"/>
        </w:rPr>
        <w:br w:type="page"/>
      </w:r>
      <w:r>
        <w:rPr>
          <w:rFonts w:ascii="Chevin Std Medium" w:hAnsi="Chevin Std Medium"/>
          <w:b/>
          <w:sz w:val="24"/>
          <w:szCs w:val="24"/>
        </w:rPr>
        <w:t xml:space="preserve">7. </w:t>
      </w:r>
      <w:r w:rsidR="00CE237B">
        <w:rPr>
          <w:rFonts w:ascii="Chevin Std Medium" w:hAnsi="Chevin Std Medium"/>
          <w:b/>
          <w:sz w:val="24"/>
          <w:szCs w:val="24"/>
        </w:rPr>
        <w:t>Middengeleider Zuiderweg-Spoorlaan</w:t>
      </w:r>
    </w:p>
    <w:p w:rsidR="00CE237B" w:rsidRDefault="00CE237B" w:rsidP="00CE237B">
      <w:pPr>
        <w:tabs>
          <w:tab w:val="num" w:pos="500"/>
        </w:tabs>
        <w:ind w:hanging="720"/>
        <w:rPr>
          <w:rFonts w:ascii="Chevin Std Medium" w:hAnsi="Chevin Std Medium"/>
          <w:b/>
          <w:sz w:val="24"/>
          <w:szCs w:val="24"/>
        </w:rPr>
      </w:pPr>
    </w:p>
    <w:p w:rsidR="00CE237B" w:rsidRDefault="00CE237B" w:rsidP="009F2FD3">
      <w:pPr>
        <w:numPr>
          <w:ilvl w:val="1"/>
          <w:numId w:val="9"/>
        </w:numPr>
        <w:tabs>
          <w:tab w:val="clear" w:pos="1080"/>
          <w:tab w:val="num" w:pos="0"/>
        </w:tabs>
        <w:ind w:left="700" w:hanging="700"/>
        <w:rPr>
          <w:rFonts w:ascii="Chevin Std Medium" w:hAnsi="Chevin Std Medium"/>
          <w:b/>
          <w:sz w:val="24"/>
          <w:szCs w:val="24"/>
        </w:rPr>
      </w:pPr>
      <w:r>
        <w:rPr>
          <w:rFonts w:ascii="Chevin Std Medium" w:hAnsi="Chevin Std Medium"/>
          <w:b/>
          <w:sz w:val="24"/>
          <w:szCs w:val="24"/>
        </w:rPr>
        <w:t>Locatie</w:t>
      </w:r>
    </w:p>
    <w:p w:rsidR="009F2FD3" w:rsidRDefault="009F2FD3" w:rsidP="009F2FD3">
      <w:pPr>
        <w:rPr>
          <w:rFonts w:ascii="Chevin Std Medium" w:hAnsi="Chevin Std Medium"/>
          <w:b/>
          <w:sz w:val="24"/>
          <w:szCs w:val="24"/>
        </w:rPr>
      </w:pPr>
    </w:p>
    <w:p w:rsidR="009F2FD3" w:rsidRPr="009F2FD3" w:rsidRDefault="009F2FD3" w:rsidP="009F2FD3">
      <w:pPr>
        <w:rPr>
          <w:rFonts w:ascii="Chevin Std Medium" w:hAnsi="Chevin Std Medium"/>
          <w:i/>
          <w:sz w:val="24"/>
          <w:szCs w:val="24"/>
        </w:rPr>
      </w:pPr>
      <w:r>
        <w:rPr>
          <w:rFonts w:ascii="Chevin Std Medium" w:hAnsi="Chevin Std Medium"/>
          <w:i/>
          <w:sz w:val="24"/>
          <w:szCs w:val="24"/>
        </w:rPr>
        <w:t>Afbeelding</w:t>
      </w:r>
    </w:p>
    <w:p w:rsidR="00CE237B" w:rsidRDefault="00CE237B" w:rsidP="00CE237B">
      <w:pPr>
        <w:tabs>
          <w:tab w:val="num" w:pos="500"/>
        </w:tabs>
        <w:ind w:hanging="720"/>
        <w:rPr>
          <w:rFonts w:ascii="Chevin Std Medium" w:hAnsi="Chevin Std Medium"/>
          <w:b/>
          <w:sz w:val="24"/>
          <w:szCs w:val="24"/>
        </w:rPr>
      </w:pPr>
    </w:p>
    <w:p w:rsidR="00CE237B" w:rsidRDefault="00CE237B" w:rsidP="009F2FD3">
      <w:pPr>
        <w:numPr>
          <w:ilvl w:val="1"/>
          <w:numId w:val="9"/>
        </w:numPr>
        <w:tabs>
          <w:tab w:val="clear" w:pos="1080"/>
        </w:tabs>
        <w:ind w:left="700" w:hanging="700"/>
        <w:rPr>
          <w:rFonts w:ascii="Chevin Std Medium" w:hAnsi="Chevin Std Medium"/>
          <w:b/>
          <w:sz w:val="24"/>
          <w:szCs w:val="24"/>
        </w:rPr>
      </w:pPr>
      <w:r>
        <w:rPr>
          <w:rFonts w:ascii="Chevin Std Medium" w:hAnsi="Chevin Std Medium"/>
          <w:b/>
          <w:sz w:val="24"/>
          <w:szCs w:val="24"/>
        </w:rPr>
        <w:t>Uitvoeringswensen</w:t>
      </w:r>
    </w:p>
    <w:p w:rsidR="00CE237B" w:rsidRDefault="00CE237B" w:rsidP="00CE237B">
      <w:pPr>
        <w:rPr>
          <w:rFonts w:ascii="Chevin Std Medium" w:hAnsi="Chevin Std Medium"/>
          <w:b/>
          <w:sz w:val="24"/>
          <w:szCs w:val="24"/>
        </w:rPr>
      </w:pPr>
    </w:p>
    <w:p w:rsidR="00CE237B" w:rsidRPr="009F2FD3" w:rsidRDefault="009F2FD3" w:rsidP="00CE237B">
      <w:pPr>
        <w:rPr>
          <w:rFonts w:ascii="Chevin Std Medium" w:hAnsi="Chevin Std Medium"/>
          <w:i/>
          <w:sz w:val="24"/>
          <w:szCs w:val="24"/>
        </w:rPr>
      </w:pPr>
      <w:r>
        <w:rPr>
          <w:rFonts w:ascii="Chevin Std Medium" w:hAnsi="Chevin Std Medium"/>
          <w:i/>
          <w:sz w:val="24"/>
          <w:szCs w:val="24"/>
        </w:rPr>
        <w:t>Artist impression oversteek Zuiderweg - Spoorlaan</w:t>
      </w:r>
    </w:p>
    <w:p w:rsidR="00CE237B" w:rsidRDefault="00CE237B" w:rsidP="002E18AC">
      <w:pPr>
        <w:rPr>
          <w:rFonts w:ascii="Chevin Std Medium" w:hAnsi="Chevin Std Medium"/>
          <w:b/>
          <w:sz w:val="24"/>
          <w:szCs w:val="24"/>
        </w:rPr>
      </w:pPr>
    </w:p>
    <w:p w:rsidR="00CE237B" w:rsidRDefault="00CE237B" w:rsidP="002E18AC">
      <w:pPr>
        <w:rPr>
          <w:rFonts w:ascii="Chevin Std Medium" w:hAnsi="Chevin Std Medium"/>
          <w:b/>
          <w:sz w:val="24"/>
          <w:szCs w:val="24"/>
        </w:rPr>
      </w:pPr>
    </w:p>
    <w:p w:rsidR="002E18AC" w:rsidRDefault="006B13E5" w:rsidP="002E18AC">
      <w:pPr>
        <w:rPr>
          <w:rFonts w:ascii="Chevin Std Medium" w:hAnsi="Chevin Std Medium"/>
          <w:b/>
          <w:sz w:val="24"/>
          <w:szCs w:val="24"/>
        </w:rPr>
      </w:pPr>
      <w:r>
        <w:rPr>
          <w:rFonts w:ascii="Chevin Std Medium" w:hAnsi="Chevin Std Medium"/>
          <w:b/>
          <w:sz w:val="24"/>
          <w:szCs w:val="24"/>
        </w:rPr>
        <w:br w:type="page"/>
      </w:r>
      <w:r w:rsidR="00CE237B">
        <w:rPr>
          <w:rFonts w:ascii="Chevin Std Medium" w:hAnsi="Chevin Std Medium"/>
          <w:b/>
          <w:sz w:val="24"/>
          <w:szCs w:val="24"/>
        </w:rPr>
        <w:t>8</w:t>
      </w:r>
      <w:r>
        <w:rPr>
          <w:rFonts w:ascii="Chevin Std Medium" w:hAnsi="Chevin Std Medium"/>
          <w:b/>
          <w:sz w:val="24"/>
          <w:szCs w:val="24"/>
        </w:rPr>
        <w:t>. Fietsroute van Hoep naar Gezondheidsplein</w:t>
      </w:r>
    </w:p>
    <w:p w:rsidR="00930FC7" w:rsidRDefault="00930FC7" w:rsidP="002E18AC">
      <w:pPr>
        <w:rPr>
          <w:rFonts w:ascii="Chevin Std Medium" w:hAnsi="Chevin Std Medium"/>
          <w:b/>
          <w:sz w:val="24"/>
          <w:szCs w:val="24"/>
        </w:rPr>
      </w:pPr>
    </w:p>
    <w:p w:rsidR="006B13E5" w:rsidRDefault="00C452BD" w:rsidP="002E18AC">
      <w:pPr>
        <w:rPr>
          <w:rFonts w:ascii="Chevin Std Medium" w:hAnsi="Chevin Std Medium"/>
          <w:b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3105150</wp:posOffset>
            </wp:positionH>
            <wp:positionV relativeFrom="paragraph">
              <wp:posOffset>17780</wp:posOffset>
            </wp:positionV>
            <wp:extent cx="2997200" cy="4800600"/>
            <wp:effectExtent l="0" t="0" r="0" b="0"/>
            <wp:wrapTight wrapText="bothSides">
              <wp:wrapPolygon edited="0">
                <wp:start x="0" y="0"/>
                <wp:lineTo x="0" y="21514"/>
                <wp:lineTo x="21417" y="21514"/>
                <wp:lineTo x="21417" y="0"/>
                <wp:lineTo x="0" y="0"/>
              </wp:wrapPolygon>
            </wp:wrapTight>
            <wp:docPr id="10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7200" cy="480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237B">
        <w:rPr>
          <w:rFonts w:ascii="Chevin Std Medium" w:hAnsi="Chevin Std Medium"/>
          <w:b/>
          <w:sz w:val="24"/>
          <w:szCs w:val="24"/>
        </w:rPr>
        <w:t>8</w:t>
      </w:r>
      <w:r w:rsidR="006B13E5">
        <w:rPr>
          <w:rFonts w:ascii="Chevin Std Medium" w:hAnsi="Chevin Std Medium"/>
          <w:b/>
          <w:sz w:val="24"/>
          <w:szCs w:val="24"/>
        </w:rPr>
        <w:t>.1. Locatie</w:t>
      </w:r>
    </w:p>
    <w:p w:rsidR="006B13E5" w:rsidRPr="006B13E5" w:rsidRDefault="006B13E5" w:rsidP="002E18AC">
      <w:pPr>
        <w:rPr>
          <w:rFonts w:ascii="Chevin Std Medium" w:hAnsi="Chevin Std Medium"/>
          <w:sz w:val="24"/>
          <w:szCs w:val="24"/>
        </w:rPr>
      </w:pPr>
      <w:r w:rsidRPr="006B13E5">
        <w:rPr>
          <w:rFonts w:ascii="Chevin Std Medium" w:hAnsi="Chevin Std Medium"/>
          <w:sz w:val="24"/>
          <w:szCs w:val="24"/>
        </w:rPr>
        <w:t>Vana</w:t>
      </w:r>
      <w:r w:rsidR="002567F3">
        <w:rPr>
          <w:rFonts w:ascii="Chevin Std Medium" w:hAnsi="Chevin Std Medium"/>
          <w:sz w:val="24"/>
          <w:szCs w:val="24"/>
        </w:rPr>
        <w:t>f</w:t>
      </w:r>
      <w:r w:rsidRPr="006B13E5">
        <w:rPr>
          <w:rFonts w:ascii="Chevin Std Medium" w:hAnsi="Chevin Std Medium"/>
          <w:sz w:val="24"/>
          <w:szCs w:val="24"/>
        </w:rPr>
        <w:t xml:space="preserve"> de Hoep via bestaande tweerichtingenfietspad, parallel aan de spoorlijn, via het Schip naar de P&amp;R en verder naar het Gezondheidsplein.</w:t>
      </w:r>
    </w:p>
    <w:p w:rsidR="002E18AC" w:rsidRDefault="002E18AC" w:rsidP="002E18AC">
      <w:pPr>
        <w:rPr>
          <w:rFonts w:ascii="Chevin Std Medium" w:hAnsi="Chevin Std Medium"/>
          <w:sz w:val="24"/>
          <w:szCs w:val="24"/>
        </w:rPr>
      </w:pPr>
    </w:p>
    <w:p w:rsidR="002E18AC" w:rsidRPr="002E18AC" w:rsidRDefault="00C452BD" w:rsidP="002E18AC">
      <w:pPr>
        <w:rPr>
          <w:rFonts w:ascii="Chevin Std Medium" w:hAnsi="Chevin Std Medium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465455</wp:posOffset>
            </wp:positionV>
            <wp:extent cx="2984500" cy="2240280"/>
            <wp:effectExtent l="0" t="0" r="0" b="0"/>
            <wp:wrapTight wrapText="bothSides">
              <wp:wrapPolygon edited="0">
                <wp:start x="0" y="0"/>
                <wp:lineTo x="0" y="21490"/>
                <wp:lineTo x="21508" y="21490"/>
                <wp:lineTo x="21508" y="0"/>
                <wp:lineTo x="0" y="0"/>
              </wp:wrapPolygon>
            </wp:wrapTight>
            <wp:docPr id="9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0" cy="2240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67F3">
        <w:rPr>
          <w:rFonts w:ascii="Chevin Std Medium" w:hAnsi="Chevin Std Medium"/>
          <w:sz w:val="24"/>
          <w:szCs w:val="24"/>
        </w:rPr>
        <w:t>Tweerichtingenfietspad aanleggen tussen Het Schip en speelweide (foto hieronder).</w:t>
      </w:r>
    </w:p>
    <w:p w:rsidR="002E18AC" w:rsidRDefault="002E18AC" w:rsidP="002E18AC">
      <w:pPr>
        <w:rPr>
          <w:rFonts w:ascii="Chevin Std Medium" w:hAnsi="Chevin Std Medium"/>
          <w:b/>
          <w:sz w:val="24"/>
          <w:szCs w:val="24"/>
        </w:rPr>
      </w:pPr>
    </w:p>
    <w:p w:rsidR="002E18AC" w:rsidRDefault="002567F3" w:rsidP="002E18AC">
      <w:pPr>
        <w:rPr>
          <w:rFonts w:ascii="Chevin Std Medium" w:hAnsi="Chevin Std Medium"/>
          <w:sz w:val="24"/>
          <w:szCs w:val="24"/>
        </w:rPr>
      </w:pPr>
      <w:r w:rsidRPr="002567F3">
        <w:rPr>
          <w:rFonts w:ascii="Chevin Std Medium" w:hAnsi="Chevin Std Medium"/>
          <w:sz w:val="24"/>
          <w:szCs w:val="24"/>
        </w:rPr>
        <w:t>Tweerichtingenfietspad aanleggen over groenstrook hieronder.</w:t>
      </w:r>
      <w:r>
        <w:rPr>
          <w:rFonts w:ascii="Chevin Std Medium" w:hAnsi="Chevin Std Medium"/>
          <w:sz w:val="24"/>
          <w:szCs w:val="24"/>
        </w:rPr>
        <w:t xml:space="preserve"> Doortrekken naar ingang Geondheidsplein.</w:t>
      </w:r>
    </w:p>
    <w:p w:rsidR="009F2FD3" w:rsidRPr="002567F3" w:rsidRDefault="009F2FD3" w:rsidP="002E18AC">
      <w:pPr>
        <w:rPr>
          <w:rFonts w:ascii="Chevin Std Medium" w:hAnsi="Chevin Std Medium"/>
          <w:sz w:val="24"/>
          <w:szCs w:val="24"/>
        </w:rPr>
      </w:pPr>
    </w:p>
    <w:p w:rsidR="002E18AC" w:rsidRDefault="002567F3" w:rsidP="00CE237B">
      <w:pPr>
        <w:numPr>
          <w:ilvl w:val="1"/>
          <w:numId w:val="20"/>
        </w:numPr>
        <w:rPr>
          <w:rFonts w:ascii="Chevin Std Medium" w:hAnsi="Chevin Std Medium"/>
          <w:b/>
          <w:sz w:val="24"/>
          <w:szCs w:val="24"/>
        </w:rPr>
      </w:pPr>
      <w:r>
        <w:rPr>
          <w:rFonts w:ascii="Chevin Std Medium" w:hAnsi="Chevin Std Medium"/>
          <w:b/>
          <w:sz w:val="24"/>
          <w:szCs w:val="24"/>
        </w:rPr>
        <w:t>Uitvoeringswensen</w:t>
      </w:r>
    </w:p>
    <w:p w:rsidR="002567F3" w:rsidRPr="00DF2C7C" w:rsidRDefault="002567F3" w:rsidP="002567F3">
      <w:pPr>
        <w:rPr>
          <w:rFonts w:ascii="Chevin Std Medium" w:hAnsi="Chevin Std Medium"/>
          <w:b/>
          <w:sz w:val="24"/>
          <w:szCs w:val="24"/>
        </w:rPr>
      </w:pPr>
      <w:r>
        <w:rPr>
          <w:rFonts w:ascii="Chevin Std Medium" w:hAnsi="Chevin Std Medium"/>
          <w:sz w:val="24"/>
          <w:szCs w:val="24"/>
        </w:rPr>
        <w:t>Tweerichtingenfietspad.</w:t>
      </w:r>
    </w:p>
    <w:p w:rsidR="009F2FD3" w:rsidRDefault="009F2FD3" w:rsidP="001F1489">
      <w:pPr>
        <w:ind w:left="300" w:hanging="300"/>
        <w:rPr>
          <w:rFonts w:ascii="Chevin Std Medium" w:hAnsi="Chevin Std Medium"/>
          <w:b/>
          <w:sz w:val="24"/>
          <w:szCs w:val="24"/>
        </w:rPr>
      </w:pPr>
    </w:p>
    <w:p w:rsidR="009F2FD3" w:rsidRDefault="009F2FD3" w:rsidP="001F1489">
      <w:pPr>
        <w:ind w:left="300" w:hanging="300"/>
        <w:rPr>
          <w:rFonts w:ascii="Chevin Std Medium" w:hAnsi="Chevin Std Medium"/>
          <w:b/>
          <w:sz w:val="24"/>
          <w:szCs w:val="24"/>
        </w:rPr>
      </w:pPr>
    </w:p>
    <w:p w:rsidR="009F2FD3" w:rsidRDefault="009F2FD3" w:rsidP="001F1489">
      <w:pPr>
        <w:ind w:left="300" w:hanging="300"/>
        <w:rPr>
          <w:rFonts w:ascii="Chevin Std Medium" w:hAnsi="Chevin Std Medium"/>
          <w:b/>
          <w:sz w:val="24"/>
          <w:szCs w:val="24"/>
        </w:rPr>
      </w:pPr>
    </w:p>
    <w:p w:rsidR="009F2FD3" w:rsidRDefault="009F2FD3" w:rsidP="001F1489">
      <w:pPr>
        <w:ind w:left="300" w:hanging="300"/>
        <w:rPr>
          <w:rFonts w:ascii="Chevin Std Medium" w:hAnsi="Chevin Std Medium"/>
          <w:b/>
          <w:sz w:val="24"/>
          <w:szCs w:val="24"/>
        </w:rPr>
      </w:pPr>
    </w:p>
    <w:p w:rsidR="00B02927" w:rsidRPr="001F1489" w:rsidRDefault="009F2FD3" w:rsidP="001F1489">
      <w:pPr>
        <w:ind w:left="300" w:hanging="300"/>
        <w:rPr>
          <w:rFonts w:ascii="Chevin Std Medium" w:hAnsi="Chevin Std Medium"/>
          <w:b/>
          <w:sz w:val="24"/>
          <w:szCs w:val="24"/>
        </w:rPr>
      </w:pPr>
      <w:r>
        <w:rPr>
          <w:rFonts w:ascii="Chevin Std Medium" w:hAnsi="Chevin Std Medium"/>
          <w:i/>
          <w:sz w:val="24"/>
          <w:szCs w:val="24"/>
        </w:rPr>
        <w:t>Artist impression van fietsstrook door plantsoen P&amp;R</w:t>
      </w:r>
      <w:r>
        <w:rPr>
          <w:rFonts w:ascii="Chevin Std Medium" w:hAnsi="Chevin Std Medium"/>
          <w:b/>
          <w:sz w:val="24"/>
          <w:szCs w:val="24"/>
        </w:rPr>
        <w:br w:type="page"/>
      </w:r>
      <w:r w:rsidR="00CE237B">
        <w:rPr>
          <w:rFonts w:ascii="Chevin Std Medium" w:hAnsi="Chevin Std Medium"/>
          <w:b/>
          <w:sz w:val="24"/>
          <w:szCs w:val="24"/>
        </w:rPr>
        <w:t>9</w:t>
      </w:r>
      <w:r w:rsidR="002567F3" w:rsidRPr="001F1489">
        <w:rPr>
          <w:rFonts w:ascii="Chevin Std Medium" w:hAnsi="Chevin Std Medium"/>
          <w:b/>
          <w:sz w:val="24"/>
          <w:szCs w:val="24"/>
        </w:rPr>
        <w:t>. Fietsroute van Hoep Noord naar winkelgebied Langestraat, Aloysiusschool en centrum</w:t>
      </w:r>
    </w:p>
    <w:p w:rsidR="00930FC7" w:rsidRDefault="00930FC7" w:rsidP="00B02927">
      <w:pPr>
        <w:rPr>
          <w:rFonts w:ascii="Chevin Std Medium" w:hAnsi="Chevin Std Medium"/>
          <w:b/>
          <w:sz w:val="24"/>
          <w:szCs w:val="24"/>
        </w:rPr>
      </w:pPr>
    </w:p>
    <w:p w:rsidR="00B02927" w:rsidRPr="001F1489" w:rsidRDefault="00CE237B" w:rsidP="00B02927">
      <w:pPr>
        <w:rPr>
          <w:rFonts w:ascii="Chevin Std Medium" w:hAnsi="Chevin Std Medium"/>
          <w:b/>
          <w:sz w:val="24"/>
          <w:szCs w:val="24"/>
        </w:rPr>
      </w:pPr>
      <w:r>
        <w:rPr>
          <w:rFonts w:ascii="Chevin Std Medium" w:hAnsi="Chevin Std Medium"/>
          <w:b/>
          <w:sz w:val="24"/>
          <w:szCs w:val="24"/>
        </w:rPr>
        <w:t>9</w:t>
      </w:r>
      <w:r w:rsidR="001F1489" w:rsidRPr="001F1489">
        <w:rPr>
          <w:rFonts w:ascii="Chevin Std Medium" w:hAnsi="Chevin Std Medium"/>
          <w:b/>
          <w:sz w:val="24"/>
          <w:szCs w:val="24"/>
        </w:rPr>
        <w:t>.1. Locatie</w:t>
      </w:r>
    </w:p>
    <w:p w:rsidR="00185270" w:rsidRDefault="00C452BD" w:rsidP="00B02927">
      <w:pPr>
        <w:rPr>
          <w:sz w:val="28"/>
          <w:szCs w:val="28"/>
        </w:rPr>
      </w:pPr>
      <w:r w:rsidRPr="001F1489">
        <w:rPr>
          <w:noProof/>
          <w:sz w:val="28"/>
          <w:szCs w:val="28"/>
        </w:rPr>
        <w:drawing>
          <wp:inline distT="0" distB="0" distL="0" distR="0">
            <wp:extent cx="5758180" cy="4026535"/>
            <wp:effectExtent l="0" t="0" r="0" b="0"/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80" cy="4026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0FC7" w:rsidRDefault="00930FC7" w:rsidP="00B02927">
      <w:pPr>
        <w:rPr>
          <w:rFonts w:ascii="Chevin Std Medium" w:hAnsi="Chevin Std Medium"/>
          <w:b/>
          <w:sz w:val="24"/>
          <w:szCs w:val="24"/>
        </w:rPr>
      </w:pPr>
    </w:p>
    <w:p w:rsidR="001F1489" w:rsidRPr="001F1489" w:rsidRDefault="00CE237B" w:rsidP="00B02927">
      <w:pPr>
        <w:rPr>
          <w:rFonts w:ascii="Chevin Std Medium" w:hAnsi="Chevin Std Medium"/>
          <w:b/>
          <w:sz w:val="24"/>
          <w:szCs w:val="24"/>
        </w:rPr>
      </w:pPr>
      <w:r>
        <w:rPr>
          <w:rFonts w:ascii="Chevin Std Medium" w:hAnsi="Chevin Std Medium"/>
          <w:b/>
          <w:sz w:val="24"/>
          <w:szCs w:val="24"/>
        </w:rPr>
        <w:t>9</w:t>
      </w:r>
      <w:r w:rsidR="001F1489" w:rsidRPr="001F1489">
        <w:rPr>
          <w:rFonts w:ascii="Chevin Std Medium" w:hAnsi="Chevin Std Medium"/>
          <w:b/>
          <w:sz w:val="24"/>
          <w:szCs w:val="24"/>
        </w:rPr>
        <w:t>.2. Inrichtingswensen</w:t>
      </w:r>
    </w:p>
    <w:p w:rsidR="001F1489" w:rsidRPr="009F2FD3" w:rsidRDefault="001F1489" w:rsidP="00B02927">
      <w:pPr>
        <w:rPr>
          <w:rFonts w:ascii="Chevin Std Medium" w:hAnsi="Chevin Std Medium"/>
          <w:sz w:val="24"/>
          <w:szCs w:val="24"/>
        </w:rPr>
      </w:pPr>
    </w:p>
    <w:p w:rsidR="001F1489" w:rsidRPr="009F2FD3" w:rsidRDefault="009F2FD3" w:rsidP="00B02927">
      <w:pPr>
        <w:rPr>
          <w:rFonts w:ascii="Chevin Std Medium" w:hAnsi="Chevin Std Medium"/>
          <w:i/>
          <w:sz w:val="24"/>
          <w:szCs w:val="24"/>
        </w:rPr>
      </w:pPr>
      <w:r w:rsidRPr="009F2FD3">
        <w:rPr>
          <w:rFonts w:ascii="Chevin Std Medium" w:hAnsi="Chevin Std Medium"/>
          <w:i/>
          <w:sz w:val="24"/>
          <w:szCs w:val="24"/>
        </w:rPr>
        <w:t>Artist impression van fiets-voetpad door parkje</w:t>
      </w:r>
    </w:p>
    <w:sectPr w:rsidR="001F1489" w:rsidRPr="009F2FD3" w:rsidSect="00484501">
      <w:footerReference w:type="default" r:id="rId17"/>
      <w:headerReference w:type="first" r:id="rId18"/>
      <w:footerReference w:type="first" r:id="rId19"/>
      <w:pgSz w:w="11906" w:h="16838" w:code="11"/>
      <w:pgMar w:top="1418" w:right="1134" w:bottom="1134" w:left="1701" w:header="709" w:footer="39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C5FB0" w:rsidRDefault="005C5FB0">
      <w:r>
        <w:separator/>
      </w:r>
    </w:p>
  </w:endnote>
  <w:endnote w:type="continuationSeparator" w:id="0">
    <w:p w:rsidR="005C5FB0" w:rsidRDefault="005C5FB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Chevin Std Medium">
    <w:altName w:val="Calibri"/>
    <w:panose1 w:val="00000000000000000000"/>
    <w:charset w:val="00"/>
    <w:family w:val="swiss"/>
    <w:notTrueType/>
    <w:pitch w:val="variable"/>
    <w:sig w:usb0="00000007" w:usb1="00000000" w:usb2="00000000" w:usb3="00000000" w:csb0="00000093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Yu Mincho">
    <w:altName w:val="游明朝"/>
    <w:panose1 w:val="02020400000000000000"/>
    <w:charset w:val="80"/>
    <w:family w:val="roman"/>
    <w:pitch w:val="variable"/>
    <w:sig w:usb0="800002E7" w:usb1="2AC7FCF0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54403" w:rsidRPr="00185270" w:rsidRDefault="00185270" w:rsidP="00B376F1">
    <w:pPr>
      <w:ind w:left="400"/>
      <w:rPr>
        <w:rFonts w:ascii="Chevin Std Medium" w:hAnsi="Chevin Std Medium" w:cs="Arial"/>
        <w:color w:val="808080"/>
      </w:rPr>
    </w:pPr>
    <w:r w:rsidRPr="00185270">
      <w:rPr>
        <w:rFonts w:ascii="Chevin Std Medium" w:hAnsi="Chevin Std Medium" w:cs="Arial"/>
        <w:color w:val="808080"/>
      </w:rPr>
      <w:t>Fietsroutes vanuit het buitengebied naar Schagen</w:t>
    </w:r>
    <w:r w:rsidRPr="00185270">
      <w:rPr>
        <w:rFonts w:ascii="Chevin Std Medium" w:hAnsi="Chevin Std Medium" w:cs="Arial"/>
        <w:color w:val="808080"/>
      </w:rPr>
      <w:tab/>
    </w:r>
    <w:r w:rsidRPr="00185270">
      <w:rPr>
        <w:rFonts w:ascii="Chevin Std Medium" w:hAnsi="Chevin Std Medium" w:cs="Arial"/>
        <w:color w:val="808080"/>
      </w:rPr>
      <w:tab/>
    </w:r>
    <w:r w:rsidRPr="00185270">
      <w:rPr>
        <w:rFonts w:ascii="Chevin Std Medium" w:hAnsi="Chevin Std Medium" w:cs="Arial"/>
        <w:color w:val="808080"/>
      </w:rPr>
      <w:tab/>
    </w:r>
    <w:r w:rsidRPr="00185270">
      <w:rPr>
        <w:rFonts w:ascii="Chevin Std Medium" w:hAnsi="Chevin Std Medium" w:cs="Arial"/>
        <w:color w:val="808080"/>
      </w:rPr>
      <w:tab/>
    </w:r>
    <w:r w:rsidRPr="00185270">
      <w:rPr>
        <w:rFonts w:ascii="Chevin Std Medium" w:hAnsi="Chevin Std Medium" w:cs="Arial"/>
        <w:color w:val="808080"/>
      </w:rPr>
      <w:tab/>
      <w:t xml:space="preserve">blz. </w:t>
    </w:r>
    <w:r w:rsidRPr="00185270">
      <w:rPr>
        <w:rStyle w:val="Paginanummer"/>
        <w:rFonts w:ascii="Chevin Std Medium" w:hAnsi="Chevin Std Medium"/>
      </w:rPr>
      <w:fldChar w:fldCharType="begin"/>
    </w:r>
    <w:r w:rsidRPr="00185270">
      <w:rPr>
        <w:rStyle w:val="Paginanummer"/>
        <w:rFonts w:ascii="Chevin Std Medium" w:hAnsi="Chevin Std Medium"/>
      </w:rPr>
      <w:instrText xml:space="preserve"> PAGE </w:instrText>
    </w:r>
    <w:r w:rsidRPr="00185270">
      <w:rPr>
        <w:rStyle w:val="Paginanummer"/>
        <w:rFonts w:ascii="Chevin Std Medium" w:hAnsi="Chevin Std Medium"/>
      </w:rPr>
      <w:fldChar w:fldCharType="separate"/>
    </w:r>
    <w:r w:rsidR="00B54681">
      <w:rPr>
        <w:rStyle w:val="Paginanummer"/>
        <w:rFonts w:ascii="Chevin Std Medium" w:hAnsi="Chevin Std Medium"/>
        <w:noProof/>
      </w:rPr>
      <w:t>4</w:t>
    </w:r>
    <w:r w:rsidRPr="00185270">
      <w:rPr>
        <w:rStyle w:val="Paginanummer"/>
        <w:rFonts w:ascii="Chevin Std Medium" w:hAnsi="Chevin Std Medium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F478B" w:rsidRDefault="00FF478B" w:rsidP="00FF478B">
    <w:pPr>
      <w:ind w:right="-430"/>
      <w:jc w:val="center"/>
      <w:rPr>
        <w:rFonts w:ascii="Calibri" w:hAnsi="Calibri"/>
        <w:sz w:val="18"/>
      </w:rPr>
    </w:pPr>
    <w:r>
      <w:rPr>
        <w:rFonts w:ascii="Calibri" w:hAnsi="Calibri"/>
        <w:sz w:val="18"/>
      </w:rPr>
      <w:t>Fietsersbond a</w:t>
    </w:r>
    <w:r w:rsidR="00C54403">
      <w:rPr>
        <w:rFonts w:ascii="Calibri" w:hAnsi="Calibri"/>
        <w:sz w:val="18"/>
      </w:rPr>
      <w:t xml:space="preserve">fdeling </w:t>
    </w:r>
    <w:r>
      <w:rPr>
        <w:rFonts w:ascii="Calibri" w:hAnsi="Calibri"/>
        <w:sz w:val="18"/>
      </w:rPr>
      <w:t>Noordkop</w:t>
    </w:r>
    <w:r w:rsidR="00C54403" w:rsidRPr="009664F1">
      <w:rPr>
        <w:rFonts w:ascii="Calibri" w:hAnsi="Calibri"/>
        <w:sz w:val="18"/>
      </w:rPr>
      <w:t xml:space="preserve"> ● </w:t>
    </w:r>
    <w:r>
      <w:rPr>
        <w:rFonts w:ascii="Calibri" w:hAnsi="Calibri"/>
        <w:sz w:val="18"/>
      </w:rPr>
      <w:t>van Rennesstraat 6</w:t>
    </w:r>
    <w:r w:rsidR="00C54403" w:rsidRPr="009664F1">
      <w:rPr>
        <w:rFonts w:ascii="Calibri" w:hAnsi="Calibri"/>
        <w:sz w:val="18"/>
      </w:rPr>
      <w:t xml:space="preserve"> ● </w:t>
    </w:r>
    <w:r>
      <w:rPr>
        <w:rFonts w:ascii="Calibri" w:hAnsi="Calibri"/>
        <w:sz w:val="18"/>
      </w:rPr>
      <w:t>1741 HD Schagen</w:t>
    </w:r>
    <w:r w:rsidR="00C54403">
      <w:rPr>
        <w:rFonts w:ascii="Calibri" w:hAnsi="Calibri"/>
        <w:sz w:val="18"/>
      </w:rPr>
      <w:t xml:space="preserve">  </w:t>
    </w:r>
    <w:r w:rsidR="00C54403" w:rsidRPr="009664F1">
      <w:rPr>
        <w:rFonts w:ascii="Calibri" w:hAnsi="Calibri"/>
        <w:sz w:val="18"/>
      </w:rPr>
      <w:t>● Telefoon 0</w:t>
    </w:r>
    <w:r>
      <w:rPr>
        <w:rFonts w:ascii="Calibri" w:hAnsi="Calibri"/>
        <w:sz w:val="18"/>
      </w:rPr>
      <w:t>224-</w:t>
    </w:r>
    <w:r w:rsidR="00C54403" w:rsidRPr="009664F1">
      <w:rPr>
        <w:rFonts w:ascii="Calibri" w:hAnsi="Calibri"/>
        <w:sz w:val="18"/>
      </w:rPr>
      <w:t>29</w:t>
    </w:r>
    <w:r>
      <w:rPr>
        <w:rFonts w:ascii="Calibri" w:hAnsi="Calibri"/>
        <w:sz w:val="18"/>
      </w:rPr>
      <w:t xml:space="preserve"> 69 26</w:t>
    </w:r>
  </w:p>
  <w:p w:rsidR="00C54403" w:rsidRPr="00FF478B" w:rsidRDefault="00FF478B" w:rsidP="00FF478B">
    <w:pPr>
      <w:ind w:right="-430"/>
      <w:jc w:val="center"/>
      <w:rPr>
        <w:rFonts w:ascii="Calibri" w:hAnsi="Calibri"/>
        <w:sz w:val="18"/>
      </w:rPr>
    </w:pPr>
    <w:r w:rsidRPr="00FF478B">
      <w:rPr>
        <w:rFonts w:ascii="Calibri" w:hAnsi="Calibri"/>
        <w:sz w:val="18"/>
      </w:rPr>
      <w:t>●</w:t>
    </w:r>
    <w:r>
      <w:rPr>
        <w:rFonts w:ascii="Calibri" w:hAnsi="Calibri"/>
        <w:sz w:val="18"/>
      </w:rPr>
      <w:t xml:space="preserve"> email: </w:t>
    </w:r>
    <w:smartTag w:uri="urn:schemas-microsoft-com:office:smarttags" w:element="PersonName">
      <w:r>
        <w:rPr>
          <w:rFonts w:ascii="Calibri" w:hAnsi="Calibri"/>
          <w:sz w:val="18"/>
        </w:rPr>
        <w:t>noordkop</w:t>
      </w:r>
      <w:r w:rsidR="00C54403" w:rsidRPr="00FF478B">
        <w:rPr>
          <w:rFonts w:ascii="Calibri" w:hAnsi="Calibri"/>
          <w:sz w:val="18"/>
        </w:rPr>
        <w:t>@fietsersbond.nl</w:t>
      </w:r>
    </w:smartTag>
    <w:r w:rsidR="00C54403" w:rsidRPr="00FF478B">
      <w:rPr>
        <w:rFonts w:ascii="Calibri" w:hAnsi="Calibri"/>
        <w:sz w:val="18"/>
      </w:rPr>
      <w:t xml:space="preserve"> </w:t>
    </w:r>
    <w:r w:rsidRPr="009664F1">
      <w:rPr>
        <w:rFonts w:ascii="Calibri" w:hAnsi="Calibri"/>
        <w:sz w:val="18"/>
      </w:rPr>
      <w:t>●</w:t>
    </w:r>
    <w:r>
      <w:rPr>
        <w:rFonts w:ascii="Calibri" w:hAnsi="Calibri"/>
        <w:sz w:val="18"/>
      </w:rPr>
      <w:t xml:space="preserve"> website: noordkop.fietsersbond.nl</w:t>
    </w:r>
  </w:p>
  <w:p w:rsidR="00C54403" w:rsidRPr="00FF478B" w:rsidRDefault="00C54403" w:rsidP="00162C0E">
    <w:pPr>
      <w:ind w:left="400" w:right="-329"/>
      <w:rPr>
        <w:rFonts w:cs="Arial"/>
        <w:color w:val="808080"/>
        <w:sz w:val="16"/>
        <w:szCs w:val="16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C5FB0" w:rsidRDefault="005C5FB0">
      <w:r>
        <w:separator/>
      </w:r>
    </w:p>
  </w:footnote>
  <w:footnote w:type="continuationSeparator" w:id="0">
    <w:p w:rsidR="005C5FB0" w:rsidRDefault="005C5FB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54403" w:rsidRDefault="00C452BD">
    <w:r>
      <w:rPr>
        <w:noProof/>
      </w:rPr>
      <w:drawing>
        <wp:anchor distT="0" distB="0" distL="114300" distR="114300" simplePos="0" relativeHeight="251657216" behindDoc="1" locked="0" layoutInCell="1" allowOverlap="1">
          <wp:simplePos x="0" y="0"/>
          <wp:positionH relativeFrom="page">
            <wp:posOffset>4784725</wp:posOffset>
          </wp:positionH>
          <wp:positionV relativeFrom="paragraph">
            <wp:posOffset>-235585</wp:posOffset>
          </wp:positionV>
          <wp:extent cx="2552700" cy="1079500"/>
          <wp:effectExtent l="0" t="0" r="0" b="0"/>
          <wp:wrapNone/>
          <wp:docPr id="2" name="Afbeelding 20" descr="logo_nieuw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Afbeelding 20" descr="logo_nieuw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552700" cy="10795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:rsidR="00C54403" w:rsidRDefault="00C54403"/>
  <w:p w:rsidR="00C54403" w:rsidRDefault="00C452BD">
    <w:r>
      <w:rPr>
        <w:noProof/>
      </w:rPr>
      <mc:AlternateContent>
        <mc:Choice Requires="wps">
          <w:drawing>
            <wp:anchor distT="0" distB="0" distL="114300" distR="114300" simplePos="0" relativeHeight="251658240" behindDoc="0" locked="0" layoutInCell="1" allowOverlap="1">
              <wp:simplePos x="0" y="0"/>
              <wp:positionH relativeFrom="column">
                <wp:posOffset>4508500</wp:posOffset>
              </wp:positionH>
              <wp:positionV relativeFrom="paragraph">
                <wp:posOffset>128905</wp:posOffset>
              </wp:positionV>
              <wp:extent cx="1587500" cy="228600"/>
              <wp:effectExtent l="0" t="0" r="0" b="0"/>
              <wp:wrapNone/>
              <wp:docPr id="1" name="Text Box 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87500" cy="2286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 xmlns="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xmlns="" w="9525">
                            <a:solidFill>
                              <a:srgbClr val="000000"/>
                            </a:solidFill>
                            <a:miter lim="800000"/>
                            <a:headEnd type="none" w="med" len="med"/>
                            <a:tailEnd type="none" w="med" len="med"/>
                          </a14:hiddenLine>
                        </a:ext>
                      </a:extLst>
                    </wps:spPr>
                    <wps:txbx>
                      <w:txbxContent>
                        <w:p w:rsidR="00C54403" w:rsidRPr="00FF478B" w:rsidRDefault="00FF478B">
                          <w:pPr>
                            <w:rPr>
                              <w:rFonts w:ascii="Chevin Std Medium" w:hAnsi="Chevin Std Medium"/>
                              <w:sz w:val="24"/>
                              <w:szCs w:val="18"/>
                            </w:rPr>
                          </w:pPr>
                          <w:r w:rsidRPr="00FF478B">
                            <w:rPr>
                              <w:rFonts w:ascii="Chevin Std Medium" w:hAnsi="Chevin Std Medium"/>
                              <w:sz w:val="24"/>
                              <w:szCs w:val="18"/>
                            </w:rPr>
                            <w:t>Afd. Noordkop</w:t>
                          </w:r>
                        </w:p>
                      </w:txbxContent>
                    </wps:txbx>
                    <wps:bodyPr rot="0" vert="horz" wrap="square" lIns="64800" tIns="18000" rIns="18000" bIns="1800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1" o:spid="_x0000_s1026" type="#_x0000_t202" style="position:absolute;margin-left:355pt;margin-top:10.15pt;width:125pt;height:18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" filled="f" stroked="f">
              <v:textbox inset="1.8mm,.5mm,.5mm,.5mm">
                <w:txbxContent>
                  <w:p w:rsidR="00C54403" w:rsidRPr="00FF478B" w:rsidRDefault="00FF478B">
                    <w:pPr>
                      <w:rPr>
                        <w:rFonts w:ascii="Chevin Std Medium" w:hAnsi="Chevin Std Medium"/>
                        <w:sz w:val="24"/>
                        <w:szCs w:val="18"/>
                      </w:rPr>
                    </w:pPr>
                    <w:r w:rsidRPr="00FF478B">
                      <w:rPr>
                        <w:rFonts w:ascii="Chevin Std Medium" w:hAnsi="Chevin Std Medium"/>
                        <w:sz w:val="24"/>
                        <w:szCs w:val="18"/>
                      </w:rPr>
                      <w:t>Afd. Noordkop</w:t>
                    </w:r>
                  </w:p>
                </w:txbxContent>
              </v:textbox>
            </v:shape>
          </w:pict>
        </mc:Fallback>
      </mc:AlternateContent>
    </w:r>
  </w:p>
  <w:p w:rsidR="00C54403" w:rsidRDefault="00C54403"/>
  <w:p w:rsidR="00C54403" w:rsidRDefault="00C54403"/>
  <w:p w:rsidR="00C54403" w:rsidRDefault="00C54403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12pt;height:12pt" o:bullet="t">
        <v:imagedata r:id="rId1" o:title=""/>
      </v:shape>
    </w:pict>
  </w:numPicBullet>
  <w:abstractNum w:abstractNumId="0" w15:restartNumberingAfterBreak="0">
    <w:nsid w:val="FFFFFF89"/>
    <w:multiLevelType w:val="singleLevel"/>
    <w:tmpl w:val="17160ACC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064C44FA"/>
    <w:multiLevelType w:val="multilevel"/>
    <w:tmpl w:val="F4143E9E"/>
    <w:lvl w:ilvl="0">
      <w:start w:val="3"/>
      <w:numFmt w:val="decimal"/>
      <w:lvlText w:val="%1."/>
      <w:lvlJc w:val="left"/>
      <w:pPr>
        <w:tabs>
          <w:tab w:val="num" w:pos="420"/>
        </w:tabs>
        <w:ind w:left="420" w:hanging="42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2160"/>
        </w:tabs>
        <w:ind w:left="2160" w:hanging="21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520"/>
        </w:tabs>
        <w:ind w:left="2520" w:hanging="2520"/>
      </w:pPr>
      <w:rPr>
        <w:rFonts w:hint="default"/>
      </w:rPr>
    </w:lvl>
  </w:abstractNum>
  <w:abstractNum w:abstractNumId="2" w15:restartNumberingAfterBreak="0">
    <w:nsid w:val="073A6B07"/>
    <w:multiLevelType w:val="multilevel"/>
    <w:tmpl w:val="51189EA2"/>
    <w:lvl w:ilvl="0">
      <w:start w:val="8"/>
      <w:numFmt w:val="decimal"/>
      <w:lvlText w:val="%1."/>
      <w:lvlJc w:val="left"/>
      <w:pPr>
        <w:tabs>
          <w:tab w:val="num" w:pos="420"/>
        </w:tabs>
        <w:ind w:left="420" w:hanging="420"/>
      </w:pPr>
      <w:rPr>
        <w:rFonts w:hint="default"/>
      </w:rPr>
    </w:lvl>
    <w:lvl w:ilvl="1">
      <w:start w:val="2"/>
      <w:numFmt w:val="decimal"/>
      <w:lvlText w:val="%1.%2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2160"/>
        </w:tabs>
        <w:ind w:left="2160" w:hanging="21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520"/>
        </w:tabs>
        <w:ind w:left="2520" w:hanging="2520"/>
      </w:pPr>
      <w:rPr>
        <w:rFonts w:hint="default"/>
      </w:rPr>
    </w:lvl>
  </w:abstractNum>
  <w:abstractNum w:abstractNumId="3" w15:restartNumberingAfterBreak="0">
    <w:nsid w:val="0F9A47E3"/>
    <w:multiLevelType w:val="multilevel"/>
    <w:tmpl w:val="2688893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1440"/>
        </w:tabs>
        <w:ind w:left="1440" w:hanging="108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1440"/>
        </w:tabs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800"/>
        </w:tabs>
        <w:ind w:left="180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2160"/>
        </w:tabs>
        <w:ind w:left="2160" w:hanging="180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2160"/>
        </w:tabs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2520"/>
        </w:tabs>
        <w:ind w:left="2520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2880"/>
        </w:tabs>
        <w:ind w:left="2880" w:hanging="2520"/>
      </w:pPr>
      <w:rPr>
        <w:rFonts w:hint="default"/>
      </w:rPr>
    </w:lvl>
  </w:abstractNum>
  <w:abstractNum w:abstractNumId="4" w15:restartNumberingAfterBreak="0">
    <w:nsid w:val="0FAD1548"/>
    <w:multiLevelType w:val="multilevel"/>
    <w:tmpl w:val="1CA4426C"/>
    <w:lvl w:ilvl="0">
      <w:start w:val="6"/>
      <w:numFmt w:val="decimal"/>
      <w:lvlText w:val="%1."/>
      <w:lvlJc w:val="left"/>
      <w:pPr>
        <w:tabs>
          <w:tab w:val="num" w:pos="420"/>
        </w:tabs>
        <w:ind w:left="420" w:hanging="42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2160"/>
        </w:tabs>
        <w:ind w:left="2160" w:hanging="21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520"/>
        </w:tabs>
        <w:ind w:left="2520" w:hanging="2520"/>
      </w:pPr>
      <w:rPr>
        <w:rFonts w:hint="default"/>
      </w:rPr>
    </w:lvl>
  </w:abstractNum>
  <w:abstractNum w:abstractNumId="5" w15:restartNumberingAfterBreak="0">
    <w:nsid w:val="15661A7A"/>
    <w:multiLevelType w:val="hybridMultilevel"/>
    <w:tmpl w:val="D7BE117C"/>
    <w:lvl w:ilvl="0" w:tplc="04130001">
      <w:start w:val="1"/>
      <w:numFmt w:val="bullet"/>
      <w:lvlText w:val=""/>
      <w:lvlJc w:val="left"/>
      <w:pPr>
        <w:tabs>
          <w:tab w:val="num" w:pos="1220"/>
        </w:tabs>
        <w:ind w:left="12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tabs>
          <w:tab w:val="num" w:pos="1940"/>
        </w:tabs>
        <w:ind w:left="19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tabs>
          <w:tab w:val="num" w:pos="2660"/>
        </w:tabs>
        <w:ind w:left="26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tabs>
          <w:tab w:val="num" w:pos="3380"/>
        </w:tabs>
        <w:ind w:left="33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tabs>
          <w:tab w:val="num" w:pos="4100"/>
        </w:tabs>
        <w:ind w:left="41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tabs>
          <w:tab w:val="num" w:pos="4820"/>
        </w:tabs>
        <w:ind w:left="48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tabs>
          <w:tab w:val="num" w:pos="5540"/>
        </w:tabs>
        <w:ind w:left="55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tabs>
          <w:tab w:val="num" w:pos="6260"/>
        </w:tabs>
        <w:ind w:left="62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tabs>
          <w:tab w:val="num" w:pos="6980"/>
        </w:tabs>
        <w:ind w:left="6980" w:hanging="360"/>
      </w:pPr>
      <w:rPr>
        <w:rFonts w:ascii="Wingdings" w:hAnsi="Wingdings" w:hint="default"/>
      </w:rPr>
    </w:lvl>
  </w:abstractNum>
  <w:abstractNum w:abstractNumId="6" w15:restartNumberingAfterBreak="0">
    <w:nsid w:val="1E9F6661"/>
    <w:multiLevelType w:val="hybridMultilevel"/>
    <w:tmpl w:val="436634AC"/>
    <w:lvl w:ilvl="0" w:tplc="0413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 w15:restartNumberingAfterBreak="0">
    <w:nsid w:val="32E405ED"/>
    <w:multiLevelType w:val="multilevel"/>
    <w:tmpl w:val="F21A6ACA"/>
    <w:lvl w:ilvl="0">
      <w:start w:val="7"/>
      <w:numFmt w:val="decimal"/>
      <w:lvlText w:val="%1."/>
      <w:lvlJc w:val="left"/>
      <w:pPr>
        <w:tabs>
          <w:tab w:val="num" w:pos="420"/>
        </w:tabs>
        <w:ind w:left="420" w:hanging="420"/>
      </w:pPr>
      <w:rPr>
        <w:rFonts w:hint="default"/>
      </w:rPr>
    </w:lvl>
    <w:lvl w:ilvl="1">
      <w:start w:val="2"/>
      <w:numFmt w:val="decimal"/>
      <w:lvlText w:val="%1.%2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2160"/>
        </w:tabs>
        <w:ind w:left="2160" w:hanging="21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520"/>
        </w:tabs>
        <w:ind w:left="2520" w:hanging="2520"/>
      </w:pPr>
      <w:rPr>
        <w:rFonts w:hint="default"/>
      </w:rPr>
    </w:lvl>
  </w:abstractNum>
  <w:abstractNum w:abstractNumId="8" w15:restartNumberingAfterBreak="0">
    <w:nsid w:val="37F45195"/>
    <w:multiLevelType w:val="hybridMultilevel"/>
    <w:tmpl w:val="16EE1A00"/>
    <w:lvl w:ilvl="0" w:tplc="B2B8D2F4">
      <w:start w:val="1"/>
      <w:numFmt w:val="bullet"/>
      <w:lvlText w:val=""/>
      <w:lvlPicBulletId w:val="0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auto"/>
      </w:rPr>
    </w:lvl>
    <w:lvl w:ilvl="1" w:tplc="0413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13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13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13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9" w15:restartNumberingAfterBreak="0">
    <w:nsid w:val="3B46196A"/>
    <w:multiLevelType w:val="multilevel"/>
    <w:tmpl w:val="63DA323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2"/>
      <w:numFmt w:val="decimal"/>
      <w:isLgl/>
      <w:lvlText w:val="%1.%2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1440"/>
        </w:tabs>
        <w:ind w:left="1440" w:hanging="108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1440"/>
        </w:tabs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800"/>
        </w:tabs>
        <w:ind w:left="180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2160"/>
        </w:tabs>
        <w:ind w:left="2160" w:hanging="180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2160"/>
        </w:tabs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2520"/>
        </w:tabs>
        <w:ind w:left="2520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2880"/>
        </w:tabs>
        <w:ind w:left="2880" w:hanging="2520"/>
      </w:pPr>
      <w:rPr>
        <w:rFonts w:hint="default"/>
      </w:rPr>
    </w:lvl>
  </w:abstractNum>
  <w:abstractNum w:abstractNumId="10" w15:restartNumberingAfterBreak="0">
    <w:nsid w:val="3FF96EAA"/>
    <w:multiLevelType w:val="hybridMultilevel"/>
    <w:tmpl w:val="69F8EA98"/>
    <w:lvl w:ilvl="0" w:tplc="0413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16A3C5E"/>
    <w:multiLevelType w:val="multilevel"/>
    <w:tmpl w:val="BC220EE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1440"/>
        </w:tabs>
        <w:ind w:left="1440" w:hanging="108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1440"/>
        </w:tabs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800"/>
        </w:tabs>
        <w:ind w:left="180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2160"/>
        </w:tabs>
        <w:ind w:left="2160" w:hanging="180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2160"/>
        </w:tabs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2520"/>
        </w:tabs>
        <w:ind w:left="2520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2880"/>
        </w:tabs>
        <w:ind w:left="2880" w:hanging="2520"/>
      </w:pPr>
      <w:rPr>
        <w:rFonts w:hint="default"/>
      </w:rPr>
    </w:lvl>
  </w:abstractNum>
  <w:abstractNum w:abstractNumId="12" w15:restartNumberingAfterBreak="0">
    <w:nsid w:val="548776AD"/>
    <w:multiLevelType w:val="hybridMultilevel"/>
    <w:tmpl w:val="19AC3832"/>
    <w:lvl w:ilvl="0" w:tplc="0413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EE70E4A"/>
    <w:multiLevelType w:val="hybridMultilevel"/>
    <w:tmpl w:val="81FAECA2"/>
    <w:lvl w:ilvl="0" w:tplc="0413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18A25CA"/>
    <w:multiLevelType w:val="multilevel"/>
    <w:tmpl w:val="EA184C22"/>
    <w:lvl w:ilvl="0">
      <w:start w:val="4"/>
      <w:numFmt w:val="decimal"/>
      <w:lvlText w:val="%1."/>
      <w:lvlJc w:val="left"/>
      <w:pPr>
        <w:tabs>
          <w:tab w:val="num" w:pos="420"/>
        </w:tabs>
        <w:ind w:left="420" w:hanging="42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2160"/>
        </w:tabs>
        <w:ind w:left="2160" w:hanging="21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520"/>
        </w:tabs>
        <w:ind w:left="2520" w:hanging="2520"/>
      </w:pPr>
      <w:rPr>
        <w:rFonts w:hint="default"/>
      </w:rPr>
    </w:lvl>
  </w:abstractNum>
  <w:abstractNum w:abstractNumId="15" w15:restartNumberingAfterBreak="0">
    <w:nsid w:val="619B46EB"/>
    <w:multiLevelType w:val="hybridMultilevel"/>
    <w:tmpl w:val="F6D28498"/>
    <w:lvl w:ilvl="0" w:tplc="0413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B695907"/>
    <w:multiLevelType w:val="multilevel"/>
    <w:tmpl w:val="4BF08EC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1440"/>
        </w:tabs>
        <w:ind w:left="1440" w:hanging="108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1440"/>
        </w:tabs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800"/>
        </w:tabs>
        <w:ind w:left="180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2160"/>
        </w:tabs>
        <w:ind w:left="2160" w:hanging="180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2160"/>
        </w:tabs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2520"/>
        </w:tabs>
        <w:ind w:left="2520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2880"/>
        </w:tabs>
        <w:ind w:left="2880" w:hanging="2520"/>
      </w:pPr>
      <w:rPr>
        <w:rFonts w:hint="default"/>
      </w:rPr>
    </w:lvl>
  </w:abstractNum>
  <w:num w:numId="1">
    <w:abstractNumId w:val="0"/>
  </w:num>
  <w:num w:numId="2">
    <w:abstractNumId w:val="0"/>
  </w:num>
  <w:num w:numId="3">
    <w:abstractNumId w:val="0"/>
  </w:num>
  <w:num w:numId="4">
    <w:abstractNumId w:val="0"/>
  </w:num>
  <w:num w:numId="5">
    <w:abstractNumId w:val="0"/>
  </w:num>
  <w:num w:numId="6">
    <w:abstractNumId w:val="0"/>
  </w:num>
  <w:num w:numId="7">
    <w:abstractNumId w:val="8"/>
  </w:num>
  <w:num w:numId="8">
    <w:abstractNumId w:val="8"/>
  </w:num>
  <w:num w:numId="9">
    <w:abstractNumId w:val="11"/>
  </w:num>
  <w:num w:numId="10">
    <w:abstractNumId w:val="6"/>
  </w:num>
  <w:num w:numId="11">
    <w:abstractNumId w:val="3"/>
  </w:num>
  <w:num w:numId="12">
    <w:abstractNumId w:val="16"/>
  </w:num>
  <w:num w:numId="13">
    <w:abstractNumId w:val="9"/>
  </w:num>
  <w:num w:numId="14">
    <w:abstractNumId w:val="10"/>
  </w:num>
  <w:num w:numId="15">
    <w:abstractNumId w:val="15"/>
  </w:num>
  <w:num w:numId="16">
    <w:abstractNumId w:val="12"/>
  </w:num>
  <w:num w:numId="17">
    <w:abstractNumId w:val="5"/>
  </w:num>
  <w:num w:numId="18">
    <w:abstractNumId w:val="13"/>
  </w:num>
  <w:num w:numId="19">
    <w:abstractNumId w:val="7"/>
  </w:num>
  <w:num w:numId="20">
    <w:abstractNumId w:val="2"/>
  </w:num>
  <w:num w:numId="21">
    <w:abstractNumId w:val="1"/>
  </w:num>
  <w:num w:numId="22">
    <w:abstractNumId w:val="14"/>
  </w:num>
  <w:num w:numId="23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50"/>
  <w:displayBackgroundShape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hyphenationZone w:val="425"/>
  <w:drawingGridHorizontalSpacing w:val="100"/>
  <w:displayHorizontalDrawingGridEvery w:val="2"/>
  <w:displayVerticalDrawingGridEvery w:val="2"/>
  <w:noPunctuationKerning/>
  <w:characterSpacingControl w:val="doNotCompress"/>
  <w:hdrShapeDefaults>
    <o:shapedefaults v:ext="edit" spidmax="3074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21B6B"/>
    <w:rsid w:val="000017C7"/>
    <w:rsid w:val="000102D4"/>
    <w:rsid w:val="000363E8"/>
    <w:rsid w:val="00065014"/>
    <w:rsid w:val="00073550"/>
    <w:rsid w:val="000C1C18"/>
    <w:rsid w:val="000E50B2"/>
    <w:rsid w:val="001054BE"/>
    <w:rsid w:val="001069F8"/>
    <w:rsid w:val="001263D7"/>
    <w:rsid w:val="00135284"/>
    <w:rsid w:val="0014125A"/>
    <w:rsid w:val="00150349"/>
    <w:rsid w:val="00154EBE"/>
    <w:rsid w:val="00156FFB"/>
    <w:rsid w:val="00162C0E"/>
    <w:rsid w:val="00167A36"/>
    <w:rsid w:val="00170876"/>
    <w:rsid w:val="00174663"/>
    <w:rsid w:val="00181635"/>
    <w:rsid w:val="00185270"/>
    <w:rsid w:val="00190C3D"/>
    <w:rsid w:val="001945E8"/>
    <w:rsid w:val="001966B5"/>
    <w:rsid w:val="0019778C"/>
    <w:rsid w:val="001C47C0"/>
    <w:rsid w:val="001E3E74"/>
    <w:rsid w:val="001F1489"/>
    <w:rsid w:val="001F1F30"/>
    <w:rsid w:val="00201858"/>
    <w:rsid w:val="00201C17"/>
    <w:rsid w:val="002205B0"/>
    <w:rsid w:val="0022123A"/>
    <w:rsid w:val="00232FF2"/>
    <w:rsid w:val="00243783"/>
    <w:rsid w:val="00254F1A"/>
    <w:rsid w:val="002567F3"/>
    <w:rsid w:val="00265F2F"/>
    <w:rsid w:val="00282756"/>
    <w:rsid w:val="002B126C"/>
    <w:rsid w:val="002E18AC"/>
    <w:rsid w:val="002F5BD4"/>
    <w:rsid w:val="00306E83"/>
    <w:rsid w:val="00350C8C"/>
    <w:rsid w:val="0036251F"/>
    <w:rsid w:val="00367A43"/>
    <w:rsid w:val="00374779"/>
    <w:rsid w:val="003837F9"/>
    <w:rsid w:val="003845EA"/>
    <w:rsid w:val="0039429C"/>
    <w:rsid w:val="003B00BE"/>
    <w:rsid w:val="003B2979"/>
    <w:rsid w:val="003C3829"/>
    <w:rsid w:val="003D268B"/>
    <w:rsid w:val="003F1B59"/>
    <w:rsid w:val="0040553D"/>
    <w:rsid w:val="00407AFE"/>
    <w:rsid w:val="00421401"/>
    <w:rsid w:val="00432B6B"/>
    <w:rsid w:val="00446F15"/>
    <w:rsid w:val="00484501"/>
    <w:rsid w:val="0048672B"/>
    <w:rsid w:val="004904ED"/>
    <w:rsid w:val="00494163"/>
    <w:rsid w:val="004A1D58"/>
    <w:rsid w:val="004C4762"/>
    <w:rsid w:val="004D2B74"/>
    <w:rsid w:val="005070BF"/>
    <w:rsid w:val="005168E1"/>
    <w:rsid w:val="00521F25"/>
    <w:rsid w:val="005233A1"/>
    <w:rsid w:val="0053169F"/>
    <w:rsid w:val="0053290D"/>
    <w:rsid w:val="005429F8"/>
    <w:rsid w:val="00546A47"/>
    <w:rsid w:val="00554271"/>
    <w:rsid w:val="00557619"/>
    <w:rsid w:val="00566492"/>
    <w:rsid w:val="00567082"/>
    <w:rsid w:val="00567430"/>
    <w:rsid w:val="00581C3E"/>
    <w:rsid w:val="00597FB8"/>
    <w:rsid w:val="005B330F"/>
    <w:rsid w:val="005B5871"/>
    <w:rsid w:val="005B6F03"/>
    <w:rsid w:val="005C30DA"/>
    <w:rsid w:val="005C5FB0"/>
    <w:rsid w:val="005D3A84"/>
    <w:rsid w:val="005D7199"/>
    <w:rsid w:val="005E3611"/>
    <w:rsid w:val="005F3490"/>
    <w:rsid w:val="005F54CD"/>
    <w:rsid w:val="005F601A"/>
    <w:rsid w:val="006012B5"/>
    <w:rsid w:val="00601B0A"/>
    <w:rsid w:val="00601D68"/>
    <w:rsid w:val="00611139"/>
    <w:rsid w:val="00625495"/>
    <w:rsid w:val="006275FF"/>
    <w:rsid w:val="00630C48"/>
    <w:rsid w:val="0063531C"/>
    <w:rsid w:val="00640FBB"/>
    <w:rsid w:val="0064433C"/>
    <w:rsid w:val="00683DE4"/>
    <w:rsid w:val="006871C3"/>
    <w:rsid w:val="00696919"/>
    <w:rsid w:val="006A1BDE"/>
    <w:rsid w:val="006A738F"/>
    <w:rsid w:val="006B13E5"/>
    <w:rsid w:val="006D2EDB"/>
    <w:rsid w:val="006E158C"/>
    <w:rsid w:val="006E7119"/>
    <w:rsid w:val="006F031C"/>
    <w:rsid w:val="006F3074"/>
    <w:rsid w:val="00712A6D"/>
    <w:rsid w:val="0072081E"/>
    <w:rsid w:val="007231D2"/>
    <w:rsid w:val="00744C9A"/>
    <w:rsid w:val="0074514F"/>
    <w:rsid w:val="00746E32"/>
    <w:rsid w:val="00750F04"/>
    <w:rsid w:val="0075726E"/>
    <w:rsid w:val="0076375F"/>
    <w:rsid w:val="007643A7"/>
    <w:rsid w:val="00772B66"/>
    <w:rsid w:val="00777831"/>
    <w:rsid w:val="00785F5D"/>
    <w:rsid w:val="00793096"/>
    <w:rsid w:val="007B2BB5"/>
    <w:rsid w:val="007C466B"/>
    <w:rsid w:val="007D21D7"/>
    <w:rsid w:val="00813527"/>
    <w:rsid w:val="00814928"/>
    <w:rsid w:val="00832860"/>
    <w:rsid w:val="00837F99"/>
    <w:rsid w:val="00843835"/>
    <w:rsid w:val="00843F75"/>
    <w:rsid w:val="008517A8"/>
    <w:rsid w:val="00851F57"/>
    <w:rsid w:val="008555F8"/>
    <w:rsid w:val="00855F6E"/>
    <w:rsid w:val="00870741"/>
    <w:rsid w:val="008A06A7"/>
    <w:rsid w:val="008A3381"/>
    <w:rsid w:val="008A3811"/>
    <w:rsid w:val="008C3F52"/>
    <w:rsid w:val="008C6436"/>
    <w:rsid w:val="008D2AFF"/>
    <w:rsid w:val="008E1334"/>
    <w:rsid w:val="008E2C14"/>
    <w:rsid w:val="008E7BA9"/>
    <w:rsid w:val="008F4BCC"/>
    <w:rsid w:val="008F59F6"/>
    <w:rsid w:val="009039BD"/>
    <w:rsid w:val="0090651D"/>
    <w:rsid w:val="009149A1"/>
    <w:rsid w:val="00930B7E"/>
    <w:rsid w:val="00930FC7"/>
    <w:rsid w:val="00951FC6"/>
    <w:rsid w:val="009664F1"/>
    <w:rsid w:val="00970B2D"/>
    <w:rsid w:val="009801C5"/>
    <w:rsid w:val="00981DCA"/>
    <w:rsid w:val="00986C66"/>
    <w:rsid w:val="00993BEC"/>
    <w:rsid w:val="009958BA"/>
    <w:rsid w:val="009D2A81"/>
    <w:rsid w:val="009D4C48"/>
    <w:rsid w:val="009E5F2F"/>
    <w:rsid w:val="009F138B"/>
    <w:rsid w:val="009F2FD3"/>
    <w:rsid w:val="009F3FFD"/>
    <w:rsid w:val="00A011EA"/>
    <w:rsid w:val="00A12CCA"/>
    <w:rsid w:val="00A20F80"/>
    <w:rsid w:val="00A341ED"/>
    <w:rsid w:val="00A34708"/>
    <w:rsid w:val="00A36DF0"/>
    <w:rsid w:val="00A75776"/>
    <w:rsid w:val="00A803CA"/>
    <w:rsid w:val="00A94502"/>
    <w:rsid w:val="00AA28EF"/>
    <w:rsid w:val="00AA4348"/>
    <w:rsid w:val="00AB2295"/>
    <w:rsid w:val="00AB45F9"/>
    <w:rsid w:val="00AB655A"/>
    <w:rsid w:val="00AB7931"/>
    <w:rsid w:val="00AC2062"/>
    <w:rsid w:val="00AD45DE"/>
    <w:rsid w:val="00AE7CAA"/>
    <w:rsid w:val="00B02927"/>
    <w:rsid w:val="00B17CB5"/>
    <w:rsid w:val="00B25AFD"/>
    <w:rsid w:val="00B376F1"/>
    <w:rsid w:val="00B40A24"/>
    <w:rsid w:val="00B54681"/>
    <w:rsid w:val="00B652C4"/>
    <w:rsid w:val="00BC6C89"/>
    <w:rsid w:val="00BD14EC"/>
    <w:rsid w:val="00BF143D"/>
    <w:rsid w:val="00C05D34"/>
    <w:rsid w:val="00C06FDE"/>
    <w:rsid w:val="00C24E02"/>
    <w:rsid w:val="00C260B4"/>
    <w:rsid w:val="00C27086"/>
    <w:rsid w:val="00C3471F"/>
    <w:rsid w:val="00C41662"/>
    <w:rsid w:val="00C42232"/>
    <w:rsid w:val="00C42257"/>
    <w:rsid w:val="00C452BD"/>
    <w:rsid w:val="00C54403"/>
    <w:rsid w:val="00C61652"/>
    <w:rsid w:val="00C670BE"/>
    <w:rsid w:val="00C674F0"/>
    <w:rsid w:val="00C90FA4"/>
    <w:rsid w:val="00C91970"/>
    <w:rsid w:val="00C95B86"/>
    <w:rsid w:val="00CA7C26"/>
    <w:rsid w:val="00CC4619"/>
    <w:rsid w:val="00CE237B"/>
    <w:rsid w:val="00CE3651"/>
    <w:rsid w:val="00CF4C52"/>
    <w:rsid w:val="00CF60A4"/>
    <w:rsid w:val="00CF7496"/>
    <w:rsid w:val="00D027FA"/>
    <w:rsid w:val="00D25A25"/>
    <w:rsid w:val="00D2632A"/>
    <w:rsid w:val="00D451A0"/>
    <w:rsid w:val="00D47066"/>
    <w:rsid w:val="00D6278B"/>
    <w:rsid w:val="00D63EF8"/>
    <w:rsid w:val="00D659FF"/>
    <w:rsid w:val="00D71BDE"/>
    <w:rsid w:val="00D76DE5"/>
    <w:rsid w:val="00D8146C"/>
    <w:rsid w:val="00D821C7"/>
    <w:rsid w:val="00D862BE"/>
    <w:rsid w:val="00D86F15"/>
    <w:rsid w:val="00DB0BA1"/>
    <w:rsid w:val="00DB1A24"/>
    <w:rsid w:val="00DC3855"/>
    <w:rsid w:val="00DF1498"/>
    <w:rsid w:val="00DF2C7C"/>
    <w:rsid w:val="00E00382"/>
    <w:rsid w:val="00E07253"/>
    <w:rsid w:val="00E138AE"/>
    <w:rsid w:val="00E13ECA"/>
    <w:rsid w:val="00E20536"/>
    <w:rsid w:val="00E21B6B"/>
    <w:rsid w:val="00E42840"/>
    <w:rsid w:val="00E67475"/>
    <w:rsid w:val="00E72D6C"/>
    <w:rsid w:val="00E770B1"/>
    <w:rsid w:val="00E81AF8"/>
    <w:rsid w:val="00E85AD2"/>
    <w:rsid w:val="00E90724"/>
    <w:rsid w:val="00E9177D"/>
    <w:rsid w:val="00E93212"/>
    <w:rsid w:val="00E952FF"/>
    <w:rsid w:val="00EA7F3A"/>
    <w:rsid w:val="00EC1461"/>
    <w:rsid w:val="00ED5C96"/>
    <w:rsid w:val="00EE00C5"/>
    <w:rsid w:val="00EE16BF"/>
    <w:rsid w:val="00EE2CA8"/>
    <w:rsid w:val="00F16B77"/>
    <w:rsid w:val="00F223D0"/>
    <w:rsid w:val="00F33B3B"/>
    <w:rsid w:val="00F33B93"/>
    <w:rsid w:val="00F42095"/>
    <w:rsid w:val="00F6481C"/>
    <w:rsid w:val="00F65669"/>
    <w:rsid w:val="00F66368"/>
    <w:rsid w:val="00F7129A"/>
    <w:rsid w:val="00F8079C"/>
    <w:rsid w:val="00F844B6"/>
    <w:rsid w:val="00F86A0E"/>
    <w:rsid w:val="00FA56AF"/>
    <w:rsid w:val="00FB4D9D"/>
    <w:rsid w:val="00FD2726"/>
    <w:rsid w:val="00FD5A43"/>
    <w:rsid w:val="00FE1836"/>
    <w:rsid w:val="00FE1E46"/>
    <w:rsid w:val="00FF47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PersonName"/>
  <w:shapeDefaults>
    <o:shapedefaults v:ext="edit" spidmax="3074"/>
    <o:shapelayout v:ext="edit">
      <o:idmap v:ext="edit" data="1"/>
    </o:shapelayout>
  </w:shapeDefaults>
  <w:decimalSymbol w:val="."/>
  <w:listSeparator w:val=","/>
  <w15:chartTrackingRefBased/>
  <w15:docId w15:val="{01102464-5511-4EE0-87DB-87A2B6AC89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nl-NL" w:eastAsia="ja-JP" w:bidi="ar-SA"/>
      </w:rPr>
    </w:rPrDefault>
    <w:pPrDefault/>
  </w:docDefaults>
  <w:latentStyles w:defLockedState="0" w:defUIPriority="0" w:defSemiHidden="0" w:defUnhideWhenUsed="0" w:defQFormat="0" w:count="375">
    <w:lsdException w:name="Normal" w:locked="1" w:qFormat="1"/>
    <w:lsdException w:name="heading 1" w:locked="1" w:qFormat="1"/>
    <w:lsdException w:name="heading 2" w:locked="1" w:qFormat="1"/>
    <w:lsdException w:name="heading 3" w:locked="1" w:qFormat="1"/>
    <w:lsdException w:name="heading 4" w:locked="1" w:semiHidden="1" w:unhideWhenUsed="1" w:qFormat="1"/>
    <w:lsdException w:name="heading 5" w:locked="1" w:semiHidden="1" w:unhideWhenUsed="1" w:qFormat="1"/>
    <w:lsdException w:name="heading 6" w:locked="1" w:semiHidden="1" w:unhideWhenUsed="1" w:qFormat="1"/>
    <w:lsdException w:name="heading 7" w:locked="1" w:semiHidden="1" w:unhideWhenUsed="1" w:qFormat="1"/>
    <w:lsdException w:name="heading 8" w:locked="1" w:semiHidden="1" w:unhideWhenUsed="1" w:qFormat="1"/>
    <w:lsdException w:name="heading 9" w:locked="1" w:semiHidden="1" w:unhideWhenUsed="1" w:qFormat="1"/>
    <w:lsdException w:name="caption" w:locked="1" w:qFormat="1"/>
    <w:lsdException w:name="Title" w:locked="1" w:qFormat="1"/>
    <w:lsdException w:name="Subtitle" w:locked="1" w:qFormat="1"/>
    <w:lsdException w:name="Strong" w:locked="1" w:qFormat="1"/>
    <w:lsdException w:name="Emphasis" w:locked="1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Standaard">
    <w:name w:val="Normal"/>
    <w:qFormat/>
    <w:rsid w:val="008E2C14"/>
    <w:pPr>
      <w:spacing w:line="264" w:lineRule="auto"/>
    </w:pPr>
    <w:rPr>
      <w:rFonts w:ascii="Arial" w:hAnsi="Arial"/>
      <w:lang w:eastAsia="nl-NL"/>
    </w:rPr>
  </w:style>
  <w:style w:type="paragraph" w:styleId="Kop1">
    <w:name w:val="heading 1"/>
    <w:basedOn w:val="Standaard"/>
    <w:next w:val="Standaard"/>
    <w:qFormat/>
    <w:rsid w:val="006F031C"/>
    <w:pPr>
      <w:keepNext/>
      <w:spacing w:after="200" w:line="220" w:lineRule="atLeast"/>
      <w:outlineLvl w:val="0"/>
    </w:pPr>
    <w:rPr>
      <w:sz w:val="32"/>
      <w:lang w:eastAsia="en-US"/>
    </w:rPr>
  </w:style>
  <w:style w:type="paragraph" w:styleId="Kop2">
    <w:name w:val="heading 2"/>
    <w:basedOn w:val="Standaard"/>
    <w:next w:val="Standaard"/>
    <w:qFormat/>
    <w:rsid w:val="006F031C"/>
    <w:pPr>
      <w:keepNext/>
      <w:spacing w:before="80" w:after="160"/>
      <w:outlineLvl w:val="1"/>
    </w:pPr>
    <w:rPr>
      <w:sz w:val="26"/>
      <w:lang w:eastAsia="en-US"/>
    </w:rPr>
  </w:style>
  <w:style w:type="paragraph" w:styleId="Kop3">
    <w:name w:val="heading 3"/>
    <w:basedOn w:val="Standaard"/>
    <w:next w:val="Standaard"/>
    <w:qFormat/>
    <w:rsid w:val="006F031C"/>
    <w:pPr>
      <w:keepNext/>
      <w:spacing w:before="80" w:after="80"/>
      <w:outlineLvl w:val="2"/>
    </w:pPr>
    <w:rPr>
      <w:i/>
      <w:lang w:eastAsia="en-US"/>
    </w:rPr>
  </w:style>
  <w:style w:type="character" w:default="1" w:styleId="Standaardalinea-lettertype">
    <w:name w:val="Default Paragraph Font"/>
    <w:semiHidden/>
  </w:style>
  <w:style w:type="table" w:default="1" w:styleId="Standaardtabe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semiHidden/>
  </w:style>
  <w:style w:type="paragraph" w:styleId="Documentstructuur">
    <w:name w:val="Document Map"/>
    <w:basedOn w:val="Standaard"/>
    <w:semiHidden/>
    <w:rsid w:val="00CF4C52"/>
    <w:pPr>
      <w:shd w:val="clear" w:color="auto" w:fill="000080"/>
    </w:pPr>
    <w:rPr>
      <w:rFonts w:ascii="Tahoma" w:hAnsi="Tahoma" w:cs="Tahoma"/>
    </w:rPr>
  </w:style>
  <w:style w:type="paragraph" w:styleId="Koptekst">
    <w:name w:val="header"/>
    <w:basedOn w:val="Standaard"/>
    <w:rsid w:val="00167A36"/>
    <w:pPr>
      <w:tabs>
        <w:tab w:val="center" w:pos="4536"/>
        <w:tab w:val="right" w:pos="9072"/>
      </w:tabs>
    </w:pPr>
  </w:style>
  <w:style w:type="paragraph" w:styleId="Voettekst">
    <w:name w:val="footer"/>
    <w:basedOn w:val="Standaard"/>
    <w:rsid w:val="00167A36"/>
    <w:pPr>
      <w:tabs>
        <w:tab w:val="center" w:pos="4536"/>
        <w:tab w:val="right" w:pos="9072"/>
      </w:tabs>
    </w:pPr>
  </w:style>
  <w:style w:type="paragraph" w:customStyle="1" w:styleId="Fietslijst">
    <w:name w:val="Fietslijst"/>
    <w:basedOn w:val="Lijstopsomteken"/>
    <w:rsid w:val="0040553D"/>
    <w:pPr>
      <w:numPr>
        <w:numId w:val="3"/>
      </w:numPr>
      <w:spacing w:before="120"/>
    </w:pPr>
    <w:rPr>
      <w:rFonts w:cs="Arial"/>
      <w:szCs w:val="36"/>
    </w:rPr>
  </w:style>
  <w:style w:type="paragraph" w:styleId="Lijstopsomteken">
    <w:name w:val="List Bullet"/>
    <w:basedOn w:val="Standaard"/>
    <w:rsid w:val="000C1C18"/>
    <w:pPr>
      <w:numPr>
        <w:numId w:val="2"/>
      </w:numPr>
    </w:pPr>
  </w:style>
  <w:style w:type="character" w:styleId="Paginanummer">
    <w:name w:val="page number"/>
    <w:basedOn w:val="Standaardalinea-lettertype"/>
    <w:rsid w:val="00185270"/>
  </w:style>
  <w:style w:type="table" w:styleId="Tabelraster">
    <w:name w:val="Table Grid"/>
    <w:basedOn w:val="Standaardtabel"/>
    <w:rsid w:val="00E13ECA"/>
    <w:pPr>
      <w:spacing w:line="264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ijschrift">
    <w:name w:val="caption"/>
    <w:basedOn w:val="Standaard"/>
    <w:next w:val="Standaard"/>
    <w:qFormat/>
    <w:locked/>
    <w:rsid w:val="008F59F6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targetScreenSz w:val="544x376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header" Target="header1.xml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6.png"/><Relationship Id="rId5" Type="http://schemas.openxmlformats.org/officeDocument/2006/relationships/footnotes" Target="foot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2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Macintosh%20HD:Users:martijnvanes:Dropbox:003-digibrief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003-digibrief.dot</Template>
  <TotalTime>205</TotalTime>
  <Pages>1</Pages>
  <Words>556</Words>
  <Characters>3062</Characters>
  <Application>Microsoft Office Word</Application>
  <DocSecurity>0</DocSecurity>
  <Lines>25</Lines>
  <Paragraphs>7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Brief Auto Template</vt:lpstr>
    </vt:vector>
  </TitlesOfParts>
  <Company/>
  <LinksUpToDate>false</LinksUpToDate>
  <CharactersWithSpaces>3611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Brief Auto Template</dc:title>
  <dc:subject/>
  <dc:creator>Martijn van Es</dc:creator>
  <cp:keywords/>
  <dc:description/>
  <cp:lastModifiedBy>Charles</cp:lastModifiedBy>
  <cp:revision>26</cp:revision>
  <cp:lastPrinted>2015-06-11T09:35:00Z</cp:lastPrinted>
  <dcterms:created xsi:type="dcterms:W3CDTF">2017-04-22T05:10:00Z</dcterms:created>
  <dcterms:modified xsi:type="dcterms:W3CDTF">2017-04-22T05:10:00Z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Taal">
    <vt:lpwstr>Nederlands</vt:lpwstr>
  </property>
</Properties>
</file>